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2079"/>
        <w:gridCol w:w="2537"/>
      </w:tblGrid>
      <w:tr w:rsidR="009F0C0C" w14:paraId="717A771E" w14:textId="77777777" w:rsidTr="00D12AAE">
        <w:trPr>
          <w:trHeight w:val="945"/>
        </w:trPr>
        <w:tc>
          <w:tcPr>
            <w:tcW w:w="4132" w:type="pct"/>
            <w:vAlign w:val="center"/>
          </w:tcPr>
          <w:p w14:paraId="7CB5A24C" w14:textId="77777777" w:rsidR="009F0C0C" w:rsidRPr="003706C6" w:rsidRDefault="00671DC4" w:rsidP="009F0C0C">
            <w:pPr>
              <w:pStyle w:val="Month"/>
              <w:jc w:val="right"/>
              <w:rPr>
                <w:color w:val="008000"/>
              </w:rPr>
            </w:pPr>
            <w:r>
              <w:rPr>
                <w:noProof/>
                <w:color w:val="008000"/>
              </w:rPr>
              <w:drawing>
                <wp:anchor distT="0" distB="0" distL="114300" distR="114300" simplePos="0" relativeHeight="251658240" behindDoc="0" locked="0" layoutInCell="1" allowOverlap="1" wp14:anchorId="1238FCB1" wp14:editId="2F42D5F6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-1207770</wp:posOffset>
                  </wp:positionV>
                  <wp:extent cx="1287145" cy="855345"/>
                  <wp:effectExtent l="0" t="0" r="8255" b="8255"/>
                  <wp:wrapTight wrapText="bothSides">
                    <wp:wrapPolygon edited="0">
                      <wp:start x="0" y="0"/>
                      <wp:lineTo x="0" y="21167"/>
                      <wp:lineTo x="21312" y="21167"/>
                      <wp:lineTo x="2131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ditorium072 (1)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0C0C" w:rsidRPr="003706C6">
              <w:rPr>
                <w:color w:val="008000"/>
              </w:rPr>
              <w:fldChar w:fldCharType="begin"/>
            </w:r>
            <w:r w:rsidR="009F0C0C" w:rsidRPr="003706C6">
              <w:rPr>
                <w:color w:val="008000"/>
              </w:rPr>
              <w:instrText xml:space="preserve"> DOCVARIABLE  MonthStart \@ MMMM \* MERGEFORMAT </w:instrText>
            </w:r>
            <w:r w:rsidR="009F0C0C" w:rsidRPr="003706C6">
              <w:rPr>
                <w:color w:val="008000"/>
              </w:rPr>
              <w:fldChar w:fldCharType="separate"/>
            </w:r>
            <w:r w:rsidR="00803F8D">
              <w:rPr>
                <w:color w:val="008000"/>
              </w:rPr>
              <w:t>April</w:t>
            </w:r>
            <w:r w:rsidR="009F0C0C" w:rsidRPr="003706C6">
              <w:rPr>
                <w:color w:val="008000"/>
              </w:rPr>
              <w:fldChar w:fldCharType="end"/>
            </w:r>
          </w:p>
        </w:tc>
        <w:tc>
          <w:tcPr>
            <w:tcW w:w="868" w:type="pct"/>
            <w:vAlign w:val="center"/>
          </w:tcPr>
          <w:p w14:paraId="5F203412" w14:textId="77777777" w:rsidR="009F0C0C" w:rsidRPr="003706C6" w:rsidRDefault="009F0C0C" w:rsidP="0006738C">
            <w:pPr>
              <w:pStyle w:val="Year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 MonthStart \@  yyyy   \* MERGEFORMAT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color w:val="008000"/>
              </w:rPr>
              <w:t>2019</w:t>
            </w:r>
            <w:r w:rsidRPr="003706C6">
              <w:rPr>
                <w:color w:val="008000"/>
              </w:rPr>
              <w:fldChar w:fldCharType="end"/>
            </w:r>
          </w:p>
        </w:tc>
      </w:tr>
    </w:tbl>
    <w:p w14:paraId="0238BF46" w14:textId="77777777" w:rsidR="009F0C0C" w:rsidRDefault="009F0C0C" w:rsidP="0006738C"/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3706C6" w14:paraId="6D76CAF9" w14:textId="77777777" w:rsidTr="003706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560EA031" w14:textId="77777777" w:rsidR="009A2D1D" w:rsidRDefault="009A2D1D" w:rsidP="00DB67F4">
            <w:pPr>
              <w:pStyle w:val="Days"/>
            </w:pPr>
            <w:r>
              <w:t>Sunday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0A2467C0" w14:textId="77777777" w:rsidR="009A2D1D" w:rsidRDefault="009A2D1D" w:rsidP="00DB67F4">
            <w:pPr>
              <w:pStyle w:val="Days"/>
            </w:pPr>
            <w:r>
              <w:t>Monday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31ACE31A" w14:textId="77777777" w:rsidR="009A2D1D" w:rsidRDefault="009A2D1D" w:rsidP="00DB67F4">
            <w:pPr>
              <w:pStyle w:val="Days"/>
            </w:pPr>
            <w:r>
              <w:t>Tuesday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509138AE" w14:textId="77777777" w:rsidR="009A2D1D" w:rsidRDefault="009A2D1D" w:rsidP="00DB67F4">
            <w:pPr>
              <w:pStyle w:val="Days"/>
            </w:pPr>
            <w:r>
              <w:t>Wednesday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6E385C0D" w14:textId="77777777" w:rsidR="009A2D1D" w:rsidRDefault="009A2D1D" w:rsidP="00DB67F4">
            <w:pPr>
              <w:pStyle w:val="Days"/>
            </w:pPr>
            <w:r>
              <w:t>Thursday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03304DB2" w14:textId="77777777" w:rsidR="009A2D1D" w:rsidRDefault="009A2D1D" w:rsidP="00DB67F4">
            <w:pPr>
              <w:pStyle w:val="Days"/>
            </w:pPr>
            <w:r>
              <w:t>Friday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6F215996" w14:textId="77777777" w:rsidR="009A2D1D" w:rsidRDefault="009A2D1D" w:rsidP="00DB67F4">
            <w:pPr>
              <w:pStyle w:val="Days"/>
            </w:pPr>
            <w:r>
              <w:t>Saturday</w:t>
            </w:r>
          </w:p>
        </w:tc>
      </w:tr>
      <w:tr w:rsidR="009A2D1D" w:rsidRPr="003706C6" w14:paraId="09188A09" w14:textId="77777777" w:rsidTr="003706C6"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0155B091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color w:val="008000"/>
              </w:rPr>
              <w:instrText>Monday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"Sunday" 1 ""</w:instrTex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4F6352C3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color w:val="008000"/>
              </w:rPr>
              <w:instrText>Monday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"Monday"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=A2 </w:instrText>
            </w:r>
            <w:r w:rsidRPr="003706C6">
              <w:rPr>
                <w:color w:val="008000"/>
              </w:rPr>
              <w:fldChar w:fldCharType="separate"/>
            </w:r>
            <w:r w:rsidR="00427EBE">
              <w:rPr>
                <w:noProof/>
                <w:color w:val="008000"/>
              </w:rPr>
              <w:instrText>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=A2+1 </w:instrText>
            </w:r>
            <w:r w:rsidRPr="003706C6">
              <w:rPr>
                <w:color w:val="008000"/>
              </w:rPr>
              <w:fldChar w:fldCharType="separate"/>
            </w:r>
            <w:r w:rsidRPr="003706C6">
              <w:rPr>
                <w:noProof/>
                <w:color w:val="008000"/>
              </w:rPr>
              <w:instrText>2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end"/>
            </w:r>
            <w:r w:rsidR="00803F8D">
              <w:rPr>
                <w:color w:val="008000"/>
              </w:rPr>
              <w:fldChar w:fldCharType="separate"/>
            </w:r>
            <w:r w:rsidR="00803F8D" w:rsidRPr="003706C6">
              <w:rPr>
                <w:noProof/>
                <w:color w:val="008000"/>
              </w:rPr>
              <w:t>1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306AE380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color w:val="008000"/>
              </w:rPr>
              <w:instrText>Monday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"Tuesday"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=B2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=B2+1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2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="00803F8D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2</w:instrText>
            </w:r>
            <w:r w:rsidRPr="003706C6">
              <w:rPr>
                <w:color w:val="008000"/>
              </w:rPr>
              <w:fldChar w:fldCharType="end"/>
            </w:r>
            <w:r w:rsidR="00803F8D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2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0FA67095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color w:val="008000"/>
              </w:rPr>
              <w:instrText>Monday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"Wednesday"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=C2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2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=C2+1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3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="00803F8D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3</w:instrText>
            </w:r>
            <w:r w:rsidRPr="003706C6">
              <w:rPr>
                <w:color w:val="008000"/>
              </w:rPr>
              <w:fldChar w:fldCharType="end"/>
            </w:r>
            <w:r w:rsidR="00803F8D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3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7F39B7C0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color w:val="008000"/>
              </w:rPr>
              <w:instrText>Monday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= "Thursday"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=D2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3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=D2+1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4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="00803F8D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4</w:instrText>
            </w:r>
            <w:r w:rsidRPr="003706C6">
              <w:rPr>
                <w:color w:val="008000"/>
              </w:rPr>
              <w:fldChar w:fldCharType="end"/>
            </w:r>
            <w:r w:rsidR="00803F8D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4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644B46B8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color w:val="008000"/>
              </w:rPr>
              <w:instrText>Monday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"Friday"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=E2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4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=E2+1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5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5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5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36E4F85B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color w:val="008000"/>
              </w:rPr>
              <w:instrText>Monday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"Saturday"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=F2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5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=F2+1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6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6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6</w:t>
            </w:r>
            <w:r w:rsidRPr="003706C6">
              <w:rPr>
                <w:color w:val="008000"/>
              </w:rPr>
              <w:fldChar w:fldCharType="end"/>
            </w:r>
          </w:p>
        </w:tc>
      </w:tr>
      <w:tr w:rsidR="00064A3D" w:rsidRPr="003706C6" w14:paraId="357A5077" w14:textId="77777777" w:rsidTr="00803F8D">
        <w:trPr>
          <w:trHeight w:val="100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D743FFB" w14:textId="77777777" w:rsidR="00064A3D" w:rsidRPr="003706C6" w:rsidRDefault="00064A3D" w:rsidP="00566EB4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FC74950" w14:textId="463524AD" w:rsidR="00064A3D" w:rsidRPr="00803F8D" w:rsidRDefault="00803F8D" w:rsidP="00566EB4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5:30-</w:t>
            </w:r>
            <w:proofErr w:type="gramStart"/>
            <w:r>
              <w:rPr>
                <w:color w:val="008000"/>
                <w:sz w:val="16"/>
                <w:szCs w:val="16"/>
              </w:rPr>
              <w:t>8:30  Run</w:t>
            </w:r>
            <w:proofErr w:type="gramEnd"/>
            <w:r>
              <w:rPr>
                <w:color w:val="008000"/>
                <w:sz w:val="16"/>
                <w:szCs w:val="16"/>
              </w:rPr>
              <w:t xml:space="preserve"> Show full Tech, Orchestra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B5466B1" w14:textId="7FCCE446" w:rsidR="00064A3D" w:rsidRPr="00803F8D" w:rsidRDefault="00803F8D" w:rsidP="00A75A9F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5:30- Dress Rehearsal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4FF46BF7" w14:textId="725E530E" w:rsidR="00064A3D" w:rsidRPr="00803F8D" w:rsidRDefault="00803F8D" w:rsidP="00566EB4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5:30 Dress Rehearsal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EDED07F" w14:textId="1A3C2844" w:rsidR="00064A3D" w:rsidRPr="00803F8D" w:rsidRDefault="00803F8D" w:rsidP="00566EB4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7:30 a.m. – Elementary Visit Field Trip/ NO EVENING REHEARSAL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47E412F" w14:textId="77777777" w:rsidR="00064A3D" w:rsidRPr="00803F8D" w:rsidRDefault="00803F8D" w:rsidP="00566EB4">
            <w:pPr>
              <w:rPr>
                <w:color w:val="008000"/>
                <w:sz w:val="16"/>
                <w:szCs w:val="16"/>
              </w:rPr>
            </w:pPr>
            <w:r w:rsidRPr="00803F8D">
              <w:rPr>
                <w:color w:val="008000"/>
                <w:sz w:val="16"/>
                <w:szCs w:val="16"/>
              </w:rPr>
              <w:t>7:00 Performance</w:t>
            </w:r>
          </w:p>
          <w:p w14:paraId="74F19C4F" w14:textId="4FA7F377" w:rsidR="00803F8D" w:rsidRPr="005977B8" w:rsidRDefault="00803F8D" w:rsidP="00566EB4">
            <w:pPr>
              <w:rPr>
                <w:color w:val="008000"/>
                <w:sz w:val="18"/>
                <w:szCs w:val="18"/>
              </w:rPr>
            </w:pPr>
            <w:r w:rsidRPr="00803F8D">
              <w:rPr>
                <w:color w:val="008000"/>
                <w:sz w:val="16"/>
                <w:szCs w:val="16"/>
              </w:rPr>
              <w:t>FOOTLOOSE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BE3A625" w14:textId="77777777" w:rsidR="00803F8D" w:rsidRPr="00803F8D" w:rsidRDefault="00803F8D" w:rsidP="00566EB4">
            <w:pPr>
              <w:rPr>
                <w:color w:val="008000"/>
                <w:sz w:val="16"/>
                <w:szCs w:val="16"/>
              </w:rPr>
            </w:pPr>
            <w:r w:rsidRPr="00803F8D">
              <w:rPr>
                <w:color w:val="008000"/>
                <w:sz w:val="16"/>
                <w:szCs w:val="16"/>
              </w:rPr>
              <w:t>7:00 Performance</w:t>
            </w:r>
          </w:p>
          <w:p w14:paraId="74066C6C" w14:textId="40F7F5D3" w:rsidR="00064A3D" w:rsidRPr="003706C6" w:rsidRDefault="00803F8D" w:rsidP="00566EB4">
            <w:pPr>
              <w:rPr>
                <w:color w:val="008000"/>
              </w:rPr>
            </w:pPr>
            <w:r w:rsidRPr="00803F8D">
              <w:rPr>
                <w:color w:val="008000"/>
                <w:sz w:val="16"/>
                <w:szCs w:val="16"/>
              </w:rPr>
              <w:t>FOOTLOOSE</w:t>
            </w:r>
            <w:r w:rsidR="005977B8">
              <w:rPr>
                <w:color w:val="008000"/>
                <w:sz w:val="18"/>
                <w:szCs w:val="18"/>
              </w:rPr>
              <w:t xml:space="preserve"> </w:t>
            </w:r>
          </w:p>
        </w:tc>
      </w:tr>
      <w:tr w:rsidR="00064A3D" w:rsidRPr="003706C6" w14:paraId="53AF12CE" w14:textId="77777777" w:rsidTr="00D12AAE"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06DA7FE" w14:textId="4769CD5B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=G2+1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7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9D28F0A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=A4+1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8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DC675AF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=B4+1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9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619D8893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=C4+1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10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38D4C9C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=D4+1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11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EC0FB61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=E4+1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12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C7871B6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=F4+1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13</w:t>
            </w:r>
            <w:r w:rsidRPr="003706C6">
              <w:rPr>
                <w:color w:val="008000"/>
              </w:rPr>
              <w:fldChar w:fldCharType="end"/>
            </w:r>
          </w:p>
        </w:tc>
      </w:tr>
      <w:tr w:rsidR="00064A3D" w:rsidRPr="003706C6" w14:paraId="73C5AE72" w14:textId="77777777" w:rsidTr="003706C6">
        <w:trPr>
          <w:trHeight w:val="1197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E7151CF" w14:textId="6F630291" w:rsidR="00064A3D" w:rsidRPr="00803F8D" w:rsidRDefault="00803F8D" w:rsidP="00566EB4">
            <w:pPr>
              <w:rPr>
                <w:color w:val="008000"/>
                <w:sz w:val="16"/>
                <w:szCs w:val="16"/>
              </w:rPr>
            </w:pPr>
            <w:r w:rsidRPr="00803F8D">
              <w:rPr>
                <w:color w:val="008000"/>
                <w:sz w:val="16"/>
                <w:szCs w:val="16"/>
              </w:rPr>
              <w:t>1:30</w:t>
            </w:r>
            <w:r>
              <w:rPr>
                <w:color w:val="008000"/>
                <w:sz w:val="16"/>
                <w:szCs w:val="16"/>
              </w:rPr>
              <w:t xml:space="preserve"> </w:t>
            </w:r>
            <w:r w:rsidRPr="00803F8D">
              <w:rPr>
                <w:color w:val="008000"/>
                <w:sz w:val="16"/>
                <w:szCs w:val="16"/>
              </w:rPr>
              <w:t>p.m.- Performance Footloose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C5C5E65" w14:textId="27D2C22E" w:rsidR="00064A3D" w:rsidRPr="003706C6" w:rsidRDefault="00803F8D" w:rsidP="003A52A5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6"/>
                <w:szCs w:val="16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BA9497A" w14:textId="22E11D6F" w:rsidR="00465952" w:rsidRPr="00465952" w:rsidRDefault="00803F8D" w:rsidP="00566EB4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 6:00 p.m.- Preview Concert Band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2F51023" w14:textId="46B06BA5" w:rsidR="005977B8" w:rsidRPr="00465952" w:rsidRDefault="00803F8D" w:rsidP="00485EB5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 </w:t>
            </w:r>
          </w:p>
          <w:p w14:paraId="61464E96" w14:textId="3328D702" w:rsidR="00064A3D" w:rsidRPr="003706C6" w:rsidRDefault="00064A3D" w:rsidP="00A23707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7BCAE99" w14:textId="50F7643D" w:rsidR="00803F8D" w:rsidRPr="00803F8D" w:rsidRDefault="00803F8D" w:rsidP="00803F8D">
            <w:pPr>
              <w:rPr>
                <w:color w:val="008000"/>
                <w:sz w:val="16"/>
                <w:szCs w:val="16"/>
              </w:rPr>
            </w:pPr>
            <w:r w:rsidRPr="00803F8D">
              <w:rPr>
                <w:color w:val="008000"/>
                <w:sz w:val="18"/>
                <w:szCs w:val="18"/>
              </w:rPr>
              <w:t xml:space="preserve"> </w:t>
            </w:r>
          </w:p>
          <w:p w14:paraId="16A748ED" w14:textId="77777777" w:rsidR="00803F8D" w:rsidRDefault="00803F8D" w:rsidP="00803F8D">
            <w:pPr>
              <w:rPr>
                <w:sz w:val="18"/>
                <w:szCs w:val="18"/>
              </w:rPr>
            </w:pPr>
          </w:p>
          <w:p w14:paraId="2ACBC4EB" w14:textId="77777777" w:rsidR="00803F8D" w:rsidRDefault="00803F8D" w:rsidP="00803F8D">
            <w:pPr>
              <w:rPr>
                <w:sz w:val="18"/>
                <w:szCs w:val="18"/>
              </w:rPr>
            </w:pPr>
          </w:p>
          <w:p w14:paraId="2633E7BE" w14:textId="0A6B2F6F" w:rsidR="00465952" w:rsidRPr="00803F8D" w:rsidRDefault="00803F8D" w:rsidP="00803F8D">
            <w:pPr>
              <w:rPr>
                <w:sz w:val="18"/>
                <w:szCs w:val="18"/>
              </w:rPr>
            </w:pPr>
            <w:r>
              <w:rPr>
                <w:color w:val="008000"/>
                <w:sz w:val="16"/>
                <w:szCs w:val="16"/>
              </w:rPr>
              <w:t>Acting/Musical Theatre Class to Disney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6EBC43D8" w14:textId="77777777" w:rsidR="00803F8D" w:rsidRPr="00803F8D" w:rsidRDefault="00803F8D" w:rsidP="00566EB4">
            <w:pPr>
              <w:rPr>
                <w:color w:val="008000"/>
              </w:rPr>
            </w:pPr>
          </w:p>
          <w:p w14:paraId="5BB3AAAB" w14:textId="77777777" w:rsidR="00803F8D" w:rsidRDefault="00803F8D" w:rsidP="00566EB4">
            <w:pPr>
              <w:rPr>
                <w:sz w:val="18"/>
                <w:szCs w:val="18"/>
              </w:rPr>
            </w:pPr>
          </w:p>
          <w:p w14:paraId="3202A6F5" w14:textId="77777777" w:rsidR="00803F8D" w:rsidRDefault="00803F8D" w:rsidP="00566EB4">
            <w:pPr>
              <w:rPr>
                <w:sz w:val="18"/>
                <w:szCs w:val="18"/>
              </w:rPr>
            </w:pPr>
          </w:p>
          <w:p w14:paraId="340458F1" w14:textId="2D3B5824" w:rsidR="00064A3D" w:rsidRPr="00803F8D" w:rsidRDefault="00803F8D" w:rsidP="00566EB4">
            <w:pPr>
              <w:rPr>
                <w:color w:val="008000"/>
              </w:rPr>
            </w:pPr>
            <w:r>
              <w:rPr>
                <w:color w:val="008000"/>
                <w:sz w:val="16"/>
                <w:szCs w:val="16"/>
              </w:rPr>
              <w:t>Acting/Musical Theatre Class to Disney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DCD53DF" w14:textId="64744623" w:rsidR="00803F8D" w:rsidRPr="00803F8D" w:rsidRDefault="00803F8D" w:rsidP="00465952">
            <w:pPr>
              <w:rPr>
                <w:color w:val="008000"/>
                <w:sz w:val="18"/>
                <w:szCs w:val="18"/>
              </w:rPr>
            </w:pPr>
            <w:r w:rsidRPr="00803F8D">
              <w:rPr>
                <w:color w:val="008000"/>
                <w:sz w:val="18"/>
                <w:szCs w:val="18"/>
              </w:rPr>
              <w:t>ISSMA- Auditorium</w:t>
            </w:r>
          </w:p>
          <w:p w14:paraId="2272FE18" w14:textId="2AA567AB" w:rsidR="00064A3D" w:rsidRDefault="00064A3D" w:rsidP="00465952">
            <w:pPr>
              <w:rPr>
                <w:color w:val="008000"/>
                <w:sz w:val="16"/>
                <w:szCs w:val="16"/>
              </w:rPr>
            </w:pPr>
          </w:p>
          <w:p w14:paraId="2686CE1C" w14:textId="77777777" w:rsidR="00803F8D" w:rsidRPr="00803F8D" w:rsidRDefault="00803F8D" w:rsidP="00465952">
            <w:pPr>
              <w:rPr>
                <w:color w:val="008000"/>
                <w:sz w:val="16"/>
                <w:szCs w:val="16"/>
              </w:rPr>
            </w:pPr>
          </w:p>
          <w:p w14:paraId="25D4E799" w14:textId="1EDA2679" w:rsidR="00803F8D" w:rsidRPr="00803F8D" w:rsidRDefault="00803F8D" w:rsidP="00465952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Acting/Musical Theatre Class to Disney</w:t>
            </w:r>
          </w:p>
        </w:tc>
      </w:tr>
      <w:tr w:rsidR="00064A3D" w:rsidRPr="003706C6" w14:paraId="10D0EDA6" w14:textId="77777777" w:rsidTr="00D12AAE">
        <w:tc>
          <w:tcPr>
            <w:tcW w:w="714" w:type="pct"/>
            <w:tcBorders>
              <w:bottom w:val="nil"/>
            </w:tcBorders>
          </w:tcPr>
          <w:p w14:paraId="01C251C4" w14:textId="7DA42020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=G4+1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14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6C7738B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=A6+1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15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CA85CD5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=B6+1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16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1FE5734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=C6+1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17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5646198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=D6+1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18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7010027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=E6+1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19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C6F9C6D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=F6+1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20</w:t>
            </w:r>
            <w:r w:rsidRPr="003706C6">
              <w:rPr>
                <w:color w:val="008000"/>
              </w:rPr>
              <w:fldChar w:fldCharType="end"/>
            </w:r>
          </w:p>
        </w:tc>
      </w:tr>
      <w:tr w:rsidR="00064A3D" w:rsidRPr="003706C6" w14:paraId="7AF8E42E" w14:textId="77777777" w:rsidTr="003706C6">
        <w:trPr>
          <w:trHeight w:val="1215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90B0F5F" w14:textId="77777777" w:rsidR="00803F8D" w:rsidRDefault="00803F8D" w:rsidP="00566EB4">
            <w:pPr>
              <w:rPr>
                <w:color w:val="008000"/>
                <w:sz w:val="16"/>
                <w:szCs w:val="16"/>
              </w:rPr>
            </w:pPr>
          </w:p>
          <w:p w14:paraId="28597559" w14:textId="77777777" w:rsidR="00803F8D" w:rsidRDefault="00803F8D" w:rsidP="00566EB4">
            <w:pPr>
              <w:rPr>
                <w:color w:val="008000"/>
                <w:sz w:val="16"/>
                <w:szCs w:val="16"/>
              </w:rPr>
            </w:pPr>
          </w:p>
          <w:p w14:paraId="3A39AA15" w14:textId="4924EFA9" w:rsidR="00064A3D" w:rsidRPr="003706C6" w:rsidRDefault="00803F8D" w:rsidP="00566EB4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6"/>
                <w:szCs w:val="16"/>
              </w:rPr>
              <w:t>Acting/Musical Theatre Class to Disney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0FDF9D7" w14:textId="201F3152" w:rsidR="005977B8" w:rsidRPr="005977B8" w:rsidRDefault="00803F8D" w:rsidP="00566EB4">
            <w:pPr>
              <w:rPr>
                <w:b/>
                <w:color w:val="008000"/>
                <w:sz w:val="18"/>
                <w:szCs w:val="18"/>
              </w:rPr>
            </w:pPr>
            <w:r>
              <w:rPr>
                <w:b/>
                <w:color w:val="008000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C508CB2" w14:textId="7712E7FE" w:rsidR="005977B8" w:rsidRPr="005977B8" w:rsidRDefault="00803F8D" w:rsidP="00064A3D">
            <w:pPr>
              <w:rPr>
                <w:b/>
                <w:color w:val="008000"/>
                <w:sz w:val="18"/>
                <w:szCs w:val="18"/>
              </w:rPr>
            </w:pPr>
            <w:r>
              <w:rPr>
                <w:color w:val="008000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4AC8C094" w14:textId="5C688953" w:rsidR="00064A3D" w:rsidRPr="005977B8" w:rsidRDefault="00803F8D" w:rsidP="003706C6">
            <w:pPr>
              <w:rPr>
                <w:b/>
                <w:color w:val="008000"/>
                <w:sz w:val="18"/>
                <w:szCs w:val="18"/>
              </w:rPr>
            </w:pPr>
            <w:r>
              <w:rPr>
                <w:color w:val="008000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8D47CA6" w14:textId="28A73E78" w:rsidR="005977B8" w:rsidRPr="003706C6" w:rsidRDefault="00803F8D" w:rsidP="00064A3D">
            <w:pPr>
              <w:rPr>
                <w:b/>
                <w:color w:val="008000"/>
                <w:sz w:val="18"/>
                <w:szCs w:val="18"/>
              </w:rPr>
            </w:pPr>
            <w:r>
              <w:rPr>
                <w:color w:val="008000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ABEB4D5" w14:textId="2E04AE82" w:rsidR="005977B8" w:rsidRPr="005977B8" w:rsidRDefault="00803F8D" w:rsidP="00566EB4">
            <w:pPr>
              <w:rPr>
                <w:b/>
                <w:color w:val="008000"/>
                <w:sz w:val="18"/>
                <w:szCs w:val="18"/>
              </w:rPr>
            </w:pPr>
            <w:r>
              <w:rPr>
                <w:color w:val="008000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03EEF45" w14:textId="27F6DAB9" w:rsidR="00465952" w:rsidRPr="00465952" w:rsidRDefault="00803F8D" w:rsidP="00465952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 </w:t>
            </w:r>
          </w:p>
          <w:p w14:paraId="612C48FC" w14:textId="1434CFF3" w:rsidR="00064A3D" w:rsidRPr="003706C6" w:rsidRDefault="00064A3D" w:rsidP="00465952">
            <w:pPr>
              <w:rPr>
                <w:color w:val="008000"/>
                <w:sz w:val="18"/>
                <w:szCs w:val="18"/>
              </w:rPr>
            </w:pPr>
          </w:p>
        </w:tc>
      </w:tr>
      <w:tr w:rsidR="00064A3D" w:rsidRPr="003706C6" w14:paraId="5FB1FE9E" w14:textId="77777777" w:rsidTr="00D12AAE"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956A37C" w14:textId="5D3F33FC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=G6+1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21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4BCA9FBE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=A8+1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22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75F11BE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=B8+1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23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5387812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=C8+1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24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2632067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=D8+1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25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FDF15C3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=E8+1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26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C52CDE8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=F8+1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27</w:t>
            </w:r>
            <w:r w:rsidRPr="003706C6">
              <w:rPr>
                <w:color w:val="008000"/>
              </w:rPr>
              <w:fldChar w:fldCharType="end"/>
            </w:r>
          </w:p>
        </w:tc>
      </w:tr>
      <w:tr w:rsidR="00064A3D" w:rsidRPr="003706C6" w14:paraId="7185A191" w14:textId="77777777" w:rsidTr="003706C6">
        <w:trPr>
          <w:trHeight w:val="1044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A81DC39" w14:textId="77777777" w:rsidR="00064A3D" w:rsidRPr="003706C6" w:rsidRDefault="00064A3D" w:rsidP="00566EB4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2EA54F7" w14:textId="433EDC18" w:rsidR="003A52A5" w:rsidRPr="003A52A5" w:rsidRDefault="00803F8D" w:rsidP="00566EB4">
            <w:pPr>
              <w:rPr>
                <w:b/>
                <w:color w:val="008000"/>
                <w:sz w:val="18"/>
                <w:szCs w:val="18"/>
              </w:rPr>
            </w:pPr>
            <w:r>
              <w:rPr>
                <w:b/>
                <w:color w:val="008000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9AB8A2B" w14:textId="1EB39E11" w:rsidR="00064A3D" w:rsidRPr="00803F8D" w:rsidRDefault="00803F8D" w:rsidP="00064A3D">
            <w:pPr>
              <w:rPr>
                <w:color w:val="008000"/>
                <w:sz w:val="18"/>
                <w:szCs w:val="18"/>
              </w:rPr>
            </w:pPr>
            <w:r w:rsidRPr="00803F8D">
              <w:rPr>
                <w:color w:val="008000"/>
                <w:sz w:val="18"/>
                <w:szCs w:val="18"/>
              </w:rPr>
              <w:t xml:space="preserve"> 6:00 p.m. –Preview Concert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134BC667" w14:textId="75F3CB8F" w:rsidR="00064A3D" w:rsidRPr="00A23707" w:rsidRDefault="00803F8D" w:rsidP="00064A3D">
            <w:pPr>
              <w:rPr>
                <w:color w:val="008000"/>
                <w:sz w:val="18"/>
                <w:szCs w:val="18"/>
              </w:rPr>
            </w:pPr>
            <w:r>
              <w:rPr>
                <w:b/>
                <w:color w:val="008000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D36BF7A" w14:textId="24D536E5" w:rsidR="003A52A5" w:rsidRDefault="00803F8D" w:rsidP="003A52A5">
            <w:pPr>
              <w:rPr>
                <w:color w:val="008000"/>
                <w:sz w:val="18"/>
                <w:szCs w:val="18"/>
              </w:rPr>
            </w:pPr>
            <w:r>
              <w:rPr>
                <w:b/>
                <w:color w:val="008000"/>
                <w:sz w:val="18"/>
                <w:szCs w:val="18"/>
              </w:rPr>
              <w:t xml:space="preserve"> </w:t>
            </w:r>
          </w:p>
          <w:p w14:paraId="5D071A42" w14:textId="51F585CA" w:rsidR="00064A3D" w:rsidRPr="003706C6" w:rsidRDefault="00064A3D" w:rsidP="003A52A5">
            <w:pPr>
              <w:rPr>
                <w:color w:val="008000"/>
                <w:sz w:val="18"/>
                <w:szCs w:val="1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48742B2" w14:textId="16687128" w:rsidR="00064A3D" w:rsidRPr="003706C6" w:rsidRDefault="00803F8D" w:rsidP="00064A3D">
            <w:pPr>
              <w:rPr>
                <w:color w:val="008000"/>
                <w:sz w:val="18"/>
                <w:szCs w:val="18"/>
              </w:rPr>
            </w:pPr>
            <w:r>
              <w:rPr>
                <w:b/>
                <w:color w:val="008000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4169603" w14:textId="38E28AB6" w:rsidR="00064A3D" w:rsidRPr="00465952" w:rsidRDefault="00803F8D" w:rsidP="00566EB4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 </w:t>
            </w:r>
          </w:p>
        </w:tc>
      </w:tr>
      <w:tr w:rsidR="00064A3D" w:rsidRPr="003706C6" w14:paraId="030313E3" w14:textId="77777777" w:rsidTr="00D12AAE">
        <w:tc>
          <w:tcPr>
            <w:tcW w:w="714" w:type="pct"/>
            <w:tcBorders>
              <w:bottom w:val="nil"/>
            </w:tcBorders>
          </w:tcPr>
          <w:p w14:paraId="2E942586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=G8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27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=G8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27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color w:val="008000"/>
              </w:rPr>
              <w:instrText>30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=G8+1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28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4704440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=A10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=A10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color w:val="008000"/>
              </w:rPr>
              <w:instrText>30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=A10+1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29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29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29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1F6F210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=B10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29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=B10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29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color w:val="008000"/>
              </w:rPr>
              <w:instrText>30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=B10+1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30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30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t>30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59B12D19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=C10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30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=C10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30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color w:val="008000"/>
              </w:rPr>
              <w:instrText>30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27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D1BF763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=D10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=D10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27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4EE92F7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=E10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=E10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29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29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F88ED44" w14:textId="77777777" w:rsidR="00064A3D" w:rsidRPr="003706C6" w:rsidRDefault="00064A3D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=F10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=F10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29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30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30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end"/>
            </w:r>
          </w:p>
        </w:tc>
      </w:tr>
      <w:tr w:rsidR="00465952" w:rsidRPr="003706C6" w14:paraId="1B6B5794" w14:textId="77777777" w:rsidTr="003706C6">
        <w:trPr>
          <w:trHeight w:val="1134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81E9833" w14:textId="77777777" w:rsidR="00465952" w:rsidRPr="003706C6" w:rsidRDefault="00465952" w:rsidP="00DB67F4">
            <w:pPr>
              <w:pStyle w:val="TableText"/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8C1A0DD" w14:textId="4B86F80A" w:rsidR="00465952" w:rsidRPr="003706C6" w:rsidRDefault="00803F8D" w:rsidP="00A23707">
            <w:pPr>
              <w:pStyle w:val="TableText"/>
              <w:rPr>
                <w:color w:val="008000"/>
              </w:rPr>
            </w:pPr>
            <w:r>
              <w:rPr>
                <w:color w:val="008000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74521F0" w14:textId="0C007099" w:rsidR="00465952" w:rsidRPr="003706C6" w:rsidRDefault="00803F8D" w:rsidP="00064A3D">
            <w:pPr>
              <w:pStyle w:val="TableText"/>
              <w:rPr>
                <w:color w:val="008000"/>
              </w:rPr>
            </w:pPr>
            <w:r>
              <w:rPr>
                <w:color w:val="008000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233E45B" w14:textId="0E05D41C" w:rsidR="00465952" w:rsidRPr="003706C6" w:rsidRDefault="00803F8D" w:rsidP="00064A3D">
            <w:pPr>
              <w:pStyle w:val="TableText"/>
              <w:rPr>
                <w:color w:val="008000"/>
              </w:rPr>
            </w:pPr>
            <w:r>
              <w:rPr>
                <w:color w:val="008000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BCC4DC1" w14:textId="6FCE466C" w:rsidR="00465952" w:rsidRPr="003706C6" w:rsidRDefault="00803F8D" w:rsidP="00064A3D">
            <w:pPr>
              <w:pStyle w:val="TableText"/>
              <w:rPr>
                <w:color w:val="008000"/>
              </w:rPr>
            </w:pPr>
            <w:r>
              <w:rPr>
                <w:color w:val="008000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BBF5D6C" w14:textId="11F395E0" w:rsidR="00465952" w:rsidRDefault="00803F8D" w:rsidP="0002238E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</w:rPr>
              <w:t xml:space="preserve"> </w:t>
            </w:r>
          </w:p>
          <w:p w14:paraId="37CF9EA9" w14:textId="2074CBE9" w:rsidR="00465952" w:rsidRPr="003706C6" w:rsidRDefault="00465952" w:rsidP="00064A3D">
            <w:pPr>
              <w:pStyle w:val="TableText"/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306800E" w14:textId="71B40999" w:rsidR="00465952" w:rsidRPr="00465952" w:rsidRDefault="00803F8D" w:rsidP="00064A3D">
            <w:pPr>
              <w:pStyle w:val="TableText"/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 </w:t>
            </w:r>
          </w:p>
        </w:tc>
      </w:tr>
      <w:tr w:rsidR="00465952" w:rsidRPr="003706C6" w14:paraId="76E07C6C" w14:textId="77777777" w:rsidTr="00D12AAE">
        <w:trPr>
          <w:trHeight w:val="274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00B8EFA" w14:textId="0B22590B" w:rsidR="00465952" w:rsidRPr="003706C6" w:rsidRDefault="00465952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=G10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=G10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30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end"/>
            </w:r>
            <w:r>
              <w:rPr>
                <w:color w:val="008000"/>
              </w:rPr>
              <w:t xml:space="preserve"> 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678C7DD" w14:textId="77777777" w:rsidR="00465952" w:rsidRPr="003706C6" w:rsidRDefault="00465952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=A12</w:instrText>
            </w:r>
            <w:r w:rsidRPr="003706C6">
              <w:rPr>
                <w:color w:val="008000"/>
              </w:rPr>
              <w:fldChar w:fldCharType="separate"/>
            </w:r>
            <w:r w:rsidR="00803F8D">
              <w:rPr>
                <w:noProof/>
                <w:color w:val="008000"/>
              </w:rPr>
              <w:instrText>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=A12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=A12+1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2984838" w14:textId="77777777" w:rsidR="00465952" w:rsidRPr="003706C6" w:rsidRDefault="00465952" w:rsidP="006160CB">
            <w:pPr>
              <w:pStyle w:val="Dates"/>
              <w:rPr>
                <w:color w:val="008000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7177923" w14:textId="77777777" w:rsidR="00465952" w:rsidRPr="003706C6" w:rsidRDefault="00465952" w:rsidP="006160CB">
            <w:pPr>
              <w:pStyle w:val="Dates"/>
              <w:rPr>
                <w:color w:val="008000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A8F2A07" w14:textId="77777777" w:rsidR="00465952" w:rsidRPr="003706C6" w:rsidRDefault="00465952" w:rsidP="006160CB">
            <w:pPr>
              <w:pStyle w:val="Dates"/>
              <w:rPr>
                <w:color w:val="008000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214C211E" w14:textId="77777777" w:rsidR="00465952" w:rsidRPr="003706C6" w:rsidRDefault="00465952" w:rsidP="006160CB">
            <w:pPr>
              <w:pStyle w:val="Dates"/>
              <w:rPr>
                <w:color w:val="008000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09F35D2" w14:textId="77777777" w:rsidR="00465952" w:rsidRPr="003706C6" w:rsidRDefault="00465952" w:rsidP="006160CB">
            <w:pPr>
              <w:pStyle w:val="Dates"/>
              <w:rPr>
                <w:color w:val="008000"/>
              </w:rPr>
            </w:pPr>
          </w:p>
        </w:tc>
      </w:tr>
    </w:tbl>
    <w:p w14:paraId="474A8E11" w14:textId="77777777" w:rsidR="009F0C0C" w:rsidRPr="00B209EC" w:rsidRDefault="009F0C0C" w:rsidP="003706C6">
      <w:bookmarkStart w:id="0" w:name="_GoBack"/>
      <w:bookmarkEnd w:id="0"/>
    </w:p>
    <w:sectPr w:rsidR="009F0C0C" w:rsidRPr="00B209EC" w:rsidSect="00D12AAE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4"/>
  <w:proofState w:spelling="clean" w:grammar="clean"/>
  <w:attachedTemplate r:id="rId1"/>
  <w:defaultTabStop w:val="72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4/30/2019"/>
    <w:docVar w:name="MonthStart" w:val="4/1/2019"/>
  </w:docVars>
  <w:rsids>
    <w:rsidRoot w:val="003706C6"/>
    <w:rsid w:val="000204FE"/>
    <w:rsid w:val="00064A3D"/>
    <w:rsid w:val="0006738C"/>
    <w:rsid w:val="000773D4"/>
    <w:rsid w:val="000C4137"/>
    <w:rsid w:val="00121459"/>
    <w:rsid w:val="001215A1"/>
    <w:rsid w:val="0017296A"/>
    <w:rsid w:val="00174989"/>
    <w:rsid w:val="00200FF8"/>
    <w:rsid w:val="002011B4"/>
    <w:rsid w:val="002068BF"/>
    <w:rsid w:val="0023365C"/>
    <w:rsid w:val="00236D98"/>
    <w:rsid w:val="002B586B"/>
    <w:rsid w:val="002C291B"/>
    <w:rsid w:val="002D5455"/>
    <w:rsid w:val="002D769E"/>
    <w:rsid w:val="0032561D"/>
    <w:rsid w:val="003256A3"/>
    <w:rsid w:val="00346345"/>
    <w:rsid w:val="003706C6"/>
    <w:rsid w:val="003A4D15"/>
    <w:rsid w:val="003A52A5"/>
    <w:rsid w:val="003B2CA6"/>
    <w:rsid w:val="00416233"/>
    <w:rsid w:val="00427EBE"/>
    <w:rsid w:val="0043218C"/>
    <w:rsid w:val="00435C4D"/>
    <w:rsid w:val="004372A4"/>
    <w:rsid w:val="00447332"/>
    <w:rsid w:val="00465952"/>
    <w:rsid w:val="00485EB5"/>
    <w:rsid w:val="004D44A3"/>
    <w:rsid w:val="00557BCC"/>
    <w:rsid w:val="00566EB4"/>
    <w:rsid w:val="00572A35"/>
    <w:rsid w:val="0058388E"/>
    <w:rsid w:val="005977B8"/>
    <w:rsid w:val="006160CB"/>
    <w:rsid w:val="006163BF"/>
    <w:rsid w:val="00671DC4"/>
    <w:rsid w:val="0068400C"/>
    <w:rsid w:val="006A0930"/>
    <w:rsid w:val="006A7184"/>
    <w:rsid w:val="006B25D0"/>
    <w:rsid w:val="006C6EEA"/>
    <w:rsid w:val="00706288"/>
    <w:rsid w:val="0072119A"/>
    <w:rsid w:val="007516EB"/>
    <w:rsid w:val="00773432"/>
    <w:rsid w:val="007A7447"/>
    <w:rsid w:val="007F31C2"/>
    <w:rsid w:val="00803F8D"/>
    <w:rsid w:val="00805C8A"/>
    <w:rsid w:val="00815349"/>
    <w:rsid w:val="008249A2"/>
    <w:rsid w:val="008513A3"/>
    <w:rsid w:val="00862A43"/>
    <w:rsid w:val="008B2E30"/>
    <w:rsid w:val="008C4EB9"/>
    <w:rsid w:val="00912793"/>
    <w:rsid w:val="00933303"/>
    <w:rsid w:val="0093570E"/>
    <w:rsid w:val="00965B80"/>
    <w:rsid w:val="0099485B"/>
    <w:rsid w:val="00995652"/>
    <w:rsid w:val="009A2D1D"/>
    <w:rsid w:val="009A55E0"/>
    <w:rsid w:val="009B1C28"/>
    <w:rsid w:val="009E19B4"/>
    <w:rsid w:val="009F0C0C"/>
    <w:rsid w:val="009F3A90"/>
    <w:rsid w:val="009F7A3F"/>
    <w:rsid w:val="00A05205"/>
    <w:rsid w:val="00A23707"/>
    <w:rsid w:val="00A5047E"/>
    <w:rsid w:val="00A642BE"/>
    <w:rsid w:val="00A75A9F"/>
    <w:rsid w:val="00A85B2B"/>
    <w:rsid w:val="00A97043"/>
    <w:rsid w:val="00AA2121"/>
    <w:rsid w:val="00AA53B9"/>
    <w:rsid w:val="00AF0C4A"/>
    <w:rsid w:val="00B209EC"/>
    <w:rsid w:val="00B375D1"/>
    <w:rsid w:val="00B40061"/>
    <w:rsid w:val="00B60C55"/>
    <w:rsid w:val="00B70562"/>
    <w:rsid w:val="00B7165C"/>
    <w:rsid w:val="00B855BB"/>
    <w:rsid w:val="00BB37A6"/>
    <w:rsid w:val="00BC037F"/>
    <w:rsid w:val="00BC2CE7"/>
    <w:rsid w:val="00BD7CCA"/>
    <w:rsid w:val="00C03D0D"/>
    <w:rsid w:val="00C266D2"/>
    <w:rsid w:val="00C37CBA"/>
    <w:rsid w:val="00C763AE"/>
    <w:rsid w:val="00C769C3"/>
    <w:rsid w:val="00CA6150"/>
    <w:rsid w:val="00D12AAE"/>
    <w:rsid w:val="00D33BC5"/>
    <w:rsid w:val="00D71DC8"/>
    <w:rsid w:val="00D74A6C"/>
    <w:rsid w:val="00DA67B0"/>
    <w:rsid w:val="00DB67F4"/>
    <w:rsid w:val="00DE43E6"/>
    <w:rsid w:val="00E15BE2"/>
    <w:rsid w:val="00E20333"/>
    <w:rsid w:val="00E377EF"/>
    <w:rsid w:val="00E4512C"/>
    <w:rsid w:val="00E5740C"/>
    <w:rsid w:val="00ED63FD"/>
    <w:rsid w:val="00F06DF9"/>
    <w:rsid w:val="00F076AA"/>
    <w:rsid w:val="00F11980"/>
    <w:rsid w:val="00F47003"/>
    <w:rsid w:val="00F64855"/>
    <w:rsid w:val="00F801B5"/>
    <w:rsid w:val="00FB47A6"/>
    <w:rsid w:val="00FE3206"/>
    <w:rsid w:val="00FF1DFF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3B2819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7043"/>
  </w:style>
  <w:style w:type="paragraph" w:styleId="Heading1">
    <w:name w:val="heading 1"/>
    <w:basedOn w:val="Normal"/>
    <w:link w:val="Heading1Char"/>
    <w:uiPriority w:val="9"/>
    <w:qFormat/>
    <w:rsid w:val="006160CB"/>
    <w:pPr>
      <w:keepNext/>
      <w:keepLines/>
      <w:outlineLvl w:val="0"/>
    </w:pPr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0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"/>
    <w:qFormat/>
    <w:rsid w:val="00FF6F78"/>
    <w:pPr>
      <w:spacing w:before="40" w:after="40"/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rsid w:val="00D12AA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590CC" w:themeFill="text2"/>
      </w:tcPr>
    </w:tblStylePr>
  </w:style>
  <w:style w:type="paragraph" w:customStyle="1" w:styleId="TableText">
    <w:name w:val="Table Text"/>
    <w:basedOn w:val="Normal"/>
    <w:uiPriority w:val="1"/>
    <w:qFormat/>
    <w:rsid w:val="006160CB"/>
    <w:pPr>
      <w:spacing w:before="40" w:after="40"/>
    </w:pPr>
    <w:rPr>
      <w:color w:val="7F7F7F" w:themeColor="text1" w:themeTint="80"/>
      <w:sz w:val="18"/>
      <w:szCs w:val="18"/>
    </w:rPr>
  </w:style>
  <w:style w:type="paragraph" w:customStyle="1" w:styleId="Dates">
    <w:name w:val="Dates"/>
    <w:basedOn w:val="Normal"/>
    <w:uiPriority w:val="1"/>
    <w:qFormat/>
    <w:rsid w:val="00D12AAE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E15BE2"/>
    <w:rPr>
      <w:rFonts w:asciiTheme="majorHAnsi" w:eastAsiaTheme="majorEastAsia" w:hAnsiTheme="majorHAnsi"/>
      <w:b/>
      <w:color w:val="5590CC" w:themeColor="text2"/>
      <w:sz w:val="96"/>
      <w:szCs w:val="120"/>
    </w:rPr>
  </w:style>
  <w:style w:type="paragraph" w:customStyle="1" w:styleId="Year">
    <w:name w:val="Year"/>
    <w:basedOn w:val="Normal"/>
    <w:uiPriority w:val="1"/>
    <w:qFormat/>
    <w:rsid w:val="00E15BE2"/>
    <w:pPr>
      <w:spacing w:after="120"/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rsid w:val="006A0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rsid w:val="00D33BC5"/>
    <w:pPr>
      <w:spacing w:before="240" w:after="120"/>
    </w:pPr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A97043"/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60CB"/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sid w:val="00C37CB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160CB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7043"/>
  </w:style>
  <w:style w:type="paragraph" w:styleId="Heading1">
    <w:name w:val="heading 1"/>
    <w:basedOn w:val="Normal"/>
    <w:link w:val="Heading1Char"/>
    <w:uiPriority w:val="9"/>
    <w:qFormat/>
    <w:rsid w:val="006160CB"/>
    <w:pPr>
      <w:keepNext/>
      <w:keepLines/>
      <w:outlineLvl w:val="0"/>
    </w:pPr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0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"/>
    <w:qFormat/>
    <w:rsid w:val="00FF6F78"/>
    <w:pPr>
      <w:spacing w:before="40" w:after="40"/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rsid w:val="00D12AA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590CC" w:themeFill="text2"/>
      </w:tcPr>
    </w:tblStylePr>
  </w:style>
  <w:style w:type="paragraph" w:customStyle="1" w:styleId="TableText">
    <w:name w:val="Table Text"/>
    <w:basedOn w:val="Normal"/>
    <w:uiPriority w:val="1"/>
    <w:qFormat/>
    <w:rsid w:val="006160CB"/>
    <w:pPr>
      <w:spacing w:before="40" w:after="40"/>
    </w:pPr>
    <w:rPr>
      <w:color w:val="7F7F7F" w:themeColor="text1" w:themeTint="80"/>
      <w:sz w:val="18"/>
      <w:szCs w:val="18"/>
    </w:rPr>
  </w:style>
  <w:style w:type="paragraph" w:customStyle="1" w:styleId="Dates">
    <w:name w:val="Dates"/>
    <w:basedOn w:val="Normal"/>
    <w:uiPriority w:val="1"/>
    <w:qFormat/>
    <w:rsid w:val="00D12AAE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E15BE2"/>
    <w:rPr>
      <w:rFonts w:asciiTheme="majorHAnsi" w:eastAsiaTheme="majorEastAsia" w:hAnsiTheme="majorHAnsi"/>
      <w:b/>
      <w:color w:val="5590CC" w:themeColor="text2"/>
      <w:sz w:val="96"/>
      <w:szCs w:val="120"/>
    </w:rPr>
  </w:style>
  <w:style w:type="paragraph" w:customStyle="1" w:styleId="Year">
    <w:name w:val="Year"/>
    <w:basedOn w:val="Normal"/>
    <w:uiPriority w:val="1"/>
    <w:qFormat/>
    <w:rsid w:val="00E15BE2"/>
    <w:pPr>
      <w:spacing w:after="120"/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rsid w:val="006A0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rsid w:val="00D33BC5"/>
    <w:pPr>
      <w:spacing w:before="240" w:after="120"/>
    </w:pPr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A97043"/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60CB"/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sid w:val="00C37CB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160CB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Horizontal%20Calendar%20-%20Sunday%20Start.dotm" TargetMode="External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EDBA9-E1B0-6E44-8B09-46A28F7D1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- Sunday Start.dotm</Template>
  <TotalTime>0</TotalTime>
  <Pages>1</Pages>
  <Words>381</Words>
  <Characters>2176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2552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BROWN</dc:creator>
  <cp:keywords/>
  <dc:description/>
  <cp:lastModifiedBy>JACQUELINE BROWN</cp:lastModifiedBy>
  <cp:revision>2</cp:revision>
  <cp:lastPrinted>2010-05-04T19:24:00Z</cp:lastPrinted>
  <dcterms:created xsi:type="dcterms:W3CDTF">2019-01-06T21:55:00Z</dcterms:created>
  <dcterms:modified xsi:type="dcterms:W3CDTF">2019-01-06T21:55:00Z</dcterms:modified>
  <cp:category/>
</cp:coreProperties>
</file>