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079"/>
        <w:gridCol w:w="2537"/>
      </w:tblGrid>
      <w:tr w:rsidR="009F0C0C" w14:paraId="717A771E" w14:textId="77777777" w:rsidTr="00D12AAE">
        <w:trPr>
          <w:trHeight w:val="945"/>
        </w:trPr>
        <w:tc>
          <w:tcPr>
            <w:tcW w:w="4132" w:type="pct"/>
            <w:vAlign w:val="center"/>
          </w:tcPr>
          <w:p w14:paraId="7CB5A24C" w14:textId="77777777" w:rsidR="009F0C0C" w:rsidRPr="003706C6" w:rsidRDefault="00671DC4" w:rsidP="009F0C0C">
            <w:pPr>
              <w:pStyle w:val="Month"/>
              <w:jc w:val="right"/>
              <w:rPr>
                <w:color w:val="008000"/>
              </w:rPr>
            </w:pPr>
            <w:r>
              <w:rPr>
                <w:noProof/>
                <w:color w:val="008000"/>
              </w:rPr>
              <w:drawing>
                <wp:anchor distT="0" distB="0" distL="114300" distR="114300" simplePos="0" relativeHeight="251658240" behindDoc="0" locked="0" layoutInCell="1" allowOverlap="1" wp14:anchorId="1238FCB1" wp14:editId="2F42D5F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-1207770</wp:posOffset>
                  </wp:positionV>
                  <wp:extent cx="1287145" cy="855345"/>
                  <wp:effectExtent l="0" t="0" r="8255" b="8255"/>
                  <wp:wrapTight wrapText="bothSides">
                    <wp:wrapPolygon edited="0">
                      <wp:start x="0" y="0"/>
                      <wp:lineTo x="0" y="21167"/>
                      <wp:lineTo x="21312" y="21167"/>
                      <wp:lineTo x="2131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ditorium072 (1)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0C0C" w:rsidRPr="003706C6">
              <w:rPr>
                <w:color w:val="008000"/>
              </w:rPr>
              <w:fldChar w:fldCharType="begin"/>
            </w:r>
            <w:r w:rsidR="009F0C0C" w:rsidRPr="003706C6">
              <w:rPr>
                <w:color w:val="008000"/>
              </w:rPr>
              <w:instrText xml:space="preserve"> DOCVARIABLE  MonthStart \@ MMMM \* MERGEFORMAT </w:instrText>
            </w:r>
            <w:r w:rsidR="009F0C0C" w:rsidRPr="003706C6">
              <w:rPr>
                <w:color w:val="008000"/>
              </w:rPr>
              <w:fldChar w:fldCharType="separate"/>
            </w:r>
            <w:r w:rsidR="00236D98">
              <w:rPr>
                <w:color w:val="008000"/>
              </w:rPr>
              <w:t>February</w:t>
            </w:r>
            <w:r w:rsidR="009F0C0C" w:rsidRPr="003706C6">
              <w:rPr>
                <w:color w:val="008000"/>
              </w:rPr>
              <w:fldChar w:fldCharType="end"/>
            </w:r>
          </w:p>
        </w:tc>
        <w:tc>
          <w:tcPr>
            <w:tcW w:w="868" w:type="pct"/>
            <w:vAlign w:val="center"/>
          </w:tcPr>
          <w:p w14:paraId="5F203412" w14:textId="77777777" w:rsidR="009F0C0C" w:rsidRPr="003706C6" w:rsidRDefault="009F0C0C" w:rsidP="0006738C">
            <w:pPr>
              <w:pStyle w:val="Year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 MonthStart \@  yyyy   \* MERGEFORMAT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color w:val="008000"/>
              </w:rPr>
              <w:t>2019</w:t>
            </w:r>
            <w:r w:rsidRPr="003706C6">
              <w:rPr>
                <w:color w:val="008000"/>
              </w:rPr>
              <w:fldChar w:fldCharType="end"/>
            </w:r>
          </w:p>
        </w:tc>
      </w:tr>
    </w:tbl>
    <w:p w14:paraId="0238BF46" w14:textId="77777777" w:rsidR="009F0C0C" w:rsidRDefault="009F0C0C" w:rsidP="0006738C"/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3706C6" w14:paraId="6D76CAF9" w14:textId="77777777" w:rsidTr="00370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560EA031" w14:textId="77777777" w:rsidR="009A2D1D" w:rsidRDefault="009A2D1D" w:rsidP="00DB67F4">
            <w:pPr>
              <w:pStyle w:val="Days"/>
            </w:pPr>
            <w:r>
              <w:t>Sunday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0A2467C0" w14:textId="77777777" w:rsidR="009A2D1D" w:rsidRDefault="009A2D1D" w:rsidP="00DB67F4">
            <w:pPr>
              <w:pStyle w:val="Days"/>
            </w:pPr>
            <w:r>
              <w:t>Monday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31ACE31A" w14:textId="77777777" w:rsidR="009A2D1D" w:rsidRDefault="009A2D1D" w:rsidP="00DB67F4">
            <w:pPr>
              <w:pStyle w:val="Days"/>
            </w:pPr>
            <w:r>
              <w:t>Tuesday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509138AE" w14:textId="77777777" w:rsidR="009A2D1D" w:rsidRDefault="009A2D1D" w:rsidP="00DB67F4">
            <w:pPr>
              <w:pStyle w:val="Days"/>
            </w:pPr>
            <w:r>
              <w:t>Wednesday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6E385C0D" w14:textId="77777777" w:rsidR="009A2D1D" w:rsidRDefault="009A2D1D" w:rsidP="00DB67F4">
            <w:pPr>
              <w:pStyle w:val="Days"/>
            </w:pPr>
            <w:r>
              <w:t>Thursday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03304DB2" w14:textId="77777777" w:rsidR="009A2D1D" w:rsidRDefault="009A2D1D" w:rsidP="00DB67F4">
            <w:pPr>
              <w:pStyle w:val="Days"/>
            </w:pPr>
            <w:r>
              <w:t>Friday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6F215996" w14:textId="77777777" w:rsidR="009A2D1D" w:rsidRDefault="009A2D1D" w:rsidP="00DB67F4">
            <w:pPr>
              <w:pStyle w:val="Days"/>
            </w:pPr>
            <w:r>
              <w:t>Saturday</w:t>
            </w:r>
          </w:p>
        </w:tc>
      </w:tr>
      <w:tr w:rsidR="009A2D1D" w:rsidRPr="003706C6" w14:paraId="09188A09" w14:textId="77777777" w:rsidTr="003706C6"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0155B091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"Sunday" 1 ""</w:instrTex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4F6352C3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"Monday"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=A2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=A2+1 </w:instrText>
            </w:r>
            <w:r w:rsidRPr="003706C6">
              <w:rPr>
                <w:color w:val="008000"/>
              </w:rPr>
              <w:fldChar w:fldCharType="separate"/>
            </w:r>
            <w:r w:rsidRPr="003706C6">
              <w:rPr>
                <w:noProof/>
                <w:color w:val="008000"/>
              </w:rPr>
              <w:instrText>2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306AE380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"Tuesday"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=B2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=B2+1 </w:instrText>
            </w:r>
            <w:r w:rsidRPr="003706C6">
              <w:rPr>
                <w:color w:val="008000"/>
              </w:rPr>
              <w:fldChar w:fldCharType="separate"/>
            </w:r>
            <w:r w:rsidRPr="003706C6">
              <w:rPr>
                <w:noProof/>
                <w:color w:val="008000"/>
              </w:rPr>
              <w:instrText>3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0FA67095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"Wednesday"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=C2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=C2+1 </w:instrText>
            </w:r>
            <w:r w:rsidRPr="003706C6">
              <w:rPr>
                <w:color w:val="008000"/>
              </w:rPr>
              <w:fldChar w:fldCharType="separate"/>
            </w:r>
            <w:r w:rsidR="00A23707">
              <w:rPr>
                <w:noProof/>
                <w:color w:val="008000"/>
              </w:rPr>
              <w:instrText>2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7F39B7C0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= "Thursday"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=D2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=D2+1 </w:instrText>
            </w:r>
            <w:r w:rsidRPr="003706C6">
              <w:rPr>
                <w:color w:val="008000"/>
              </w:rPr>
              <w:fldChar w:fldCharType="separate"/>
            </w:r>
            <w:r w:rsidR="00A23707">
              <w:rPr>
                <w:noProof/>
                <w:color w:val="008000"/>
              </w:rPr>
              <w:instrText>3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644B46B8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"Friday"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=E2 </w:instrText>
            </w:r>
            <w:r w:rsidRPr="003706C6">
              <w:rPr>
                <w:color w:val="008000"/>
              </w:rPr>
              <w:fldChar w:fldCharType="separate"/>
            </w:r>
            <w:r w:rsidR="00A23707">
              <w:rPr>
                <w:noProof/>
                <w:color w:val="008000"/>
              </w:rPr>
              <w:instrText>3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=E2+1 </w:instrText>
            </w:r>
            <w:r w:rsidRPr="003706C6">
              <w:rPr>
                <w:color w:val="008000"/>
              </w:rPr>
              <w:fldChar w:fldCharType="separate"/>
            </w:r>
            <w:r w:rsidR="00A23707">
              <w:rPr>
                <w:noProof/>
                <w:color w:val="008000"/>
              </w:rPr>
              <w:instrText>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 w:rsidR="00A23707">
              <w:rPr>
                <w:noProof/>
                <w:color w:val="008000"/>
              </w:rPr>
              <w:instrText>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 w:rsidR="00236D98" w:rsidRPr="003706C6">
              <w:rPr>
                <w:noProof/>
                <w:color w:val="008000"/>
              </w:rPr>
              <w:t>1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36E4F85B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"Saturday"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=F2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noProof/>
                <w:color w:val="008000"/>
              </w:rPr>
              <w:instrText>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=F2+1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noProof/>
                <w:color w:val="008000"/>
              </w:rPr>
              <w:instrText>2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noProof/>
                <w:color w:val="008000"/>
              </w:rPr>
              <w:instrText>2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 w:rsidR="00236D98">
              <w:rPr>
                <w:noProof/>
                <w:color w:val="008000"/>
              </w:rPr>
              <w:t>2</w:t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50116F" w:rsidRPr="003706C6" w14:paraId="357A5077" w14:textId="77777777" w:rsidTr="003706C6">
        <w:trPr>
          <w:trHeight w:val="603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D743FFB" w14:textId="77777777" w:rsidR="0050116F" w:rsidRPr="003706C6" w:rsidRDefault="0050116F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FC74950" w14:textId="77777777" w:rsidR="0050116F" w:rsidRPr="003706C6" w:rsidRDefault="0050116F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B5466B1" w14:textId="77777777" w:rsidR="0050116F" w:rsidRPr="003706C6" w:rsidRDefault="0050116F" w:rsidP="00A75A9F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FF46BF7" w14:textId="77777777" w:rsidR="0050116F" w:rsidRPr="003706C6" w:rsidRDefault="0050116F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EDED07F" w14:textId="77777777" w:rsidR="0050116F" w:rsidRPr="003706C6" w:rsidRDefault="0050116F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4F19C4F" w14:textId="77777777" w:rsidR="0050116F" w:rsidRPr="003706C6" w:rsidRDefault="0050116F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2D86AF6" w14:textId="77777777" w:rsidR="0050116F" w:rsidRDefault="003C5A93" w:rsidP="003C5A93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 xml:space="preserve">CHOIR </w:t>
            </w:r>
            <w:r w:rsidR="0050116F">
              <w:rPr>
                <w:color w:val="008000"/>
                <w:sz w:val="18"/>
                <w:szCs w:val="18"/>
              </w:rPr>
              <w:t>COMPETITION</w:t>
            </w:r>
          </w:p>
          <w:p w14:paraId="74066C6C" w14:textId="6B35760B" w:rsidR="003C5A93" w:rsidRPr="003706C6" w:rsidRDefault="003C5A93" w:rsidP="003C5A93">
            <w:pPr>
              <w:rPr>
                <w:color w:val="008000"/>
              </w:rPr>
            </w:pPr>
            <w:r>
              <w:rPr>
                <w:color w:val="008000"/>
                <w:sz w:val="18"/>
                <w:szCs w:val="18"/>
              </w:rPr>
              <w:t>8:30- Noon Orchestra Rehearsal</w:t>
            </w:r>
          </w:p>
        </w:tc>
      </w:tr>
      <w:tr w:rsidR="0050116F" w:rsidRPr="003706C6" w14:paraId="53AF12CE" w14:textId="77777777" w:rsidTr="00D12AAE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06DA7FE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=G2+1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3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9D28F0A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=A4+1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4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DC675AF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=B4+1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5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19D8893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=C4+1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6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38D4C9C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=D4+1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7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EC0FB61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=E4+1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8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C7871B6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=F4+1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9</w:t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3C5A93" w:rsidRPr="003706C6" w14:paraId="73C5AE72" w14:textId="77777777" w:rsidTr="003706C6">
        <w:trPr>
          <w:trHeight w:val="1197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E7151CF" w14:textId="77777777" w:rsidR="003C5A93" w:rsidRPr="003706C6" w:rsidRDefault="003C5A93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6C71FA2" w14:textId="2C7A520E" w:rsidR="003C5A93" w:rsidRPr="00A67478" w:rsidRDefault="003C5A93" w:rsidP="00485EB5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  <w:r w:rsidRPr="00A67478">
              <w:rPr>
                <w:color w:val="008000"/>
                <w:sz w:val="16"/>
                <w:szCs w:val="16"/>
              </w:rPr>
              <w:t>2:30-5:00   PT /ES (Choir Room)</w:t>
            </w:r>
          </w:p>
          <w:p w14:paraId="6827447A" w14:textId="4E9AFD29" w:rsidR="003C5A93" w:rsidRPr="00A67478" w:rsidRDefault="003C5A93" w:rsidP="00566EB4">
            <w:pPr>
              <w:rPr>
                <w:color w:val="008000"/>
                <w:sz w:val="16"/>
                <w:szCs w:val="16"/>
              </w:rPr>
            </w:pPr>
            <w:r w:rsidRPr="00A67478">
              <w:rPr>
                <w:noProof/>
                <w:color w:val="008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94F0ACB" wp14:editId="7DA09B4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45085</wp:posOffset>
                      </wp:positionV>
                      <wp:extent cx="5183988" cy="1"/>
                      <wp:effectExtent l="0" t="0" r="23495" b="2540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83988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3.55pt" to="407.1pt,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" strokecolor="#073779 [3204]" strokeweight="2.5pt"/>
                  </w:pict>
                </mc:Fallback>
              </mc:AlternateContent>
            </w:r>
          </w:p>
          <w:p w14:paraId="0205C785" w14:textId="77777777" w:rsidR="003C5A93" w:rsidRDefault="003C5A93" w:rsidP="00A67478">
            <w:pPr>
              <w:rPr>
                <w:color w:val="008000"/>
                <w:sz w:val="16"/>
                <w:szCs w:val="16"/>
              </w:rPr>
            </w:pPr>
            <w:r w:rsidRPr="00A67478">
              <w:rPr>
                <w:color w:val="008000"/>
                <w:sz w:val="16"/>
                <w:szCs w:val="16"/>
              </w:rPr>
              <w:t>5:30-7:00 All Cast Vocals</w:t>
            </w:r>
          </w:p>
          <w:p w14:paraId="5C5C5E65" w14:textId="32B0B2B2" w:rsidR="003C5A93" w:rsidRPr="00A67478" w:rsidRDefault="003C5A93" w:rsidP="00A67478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7:00 – </w:t>
            </w:r>
            <w:proofErr w:type="gramStart"/>
            <w:r>
              <w:rPr>
                <w:color w:val="008000"/>
                <w:sz w:val="16"/>
                <w:szCs w:val="16"/>
              </w:rPr>
              <w:t>8:30  Act</w:t>
            </w:r>
            <w:proofErr w:type="gramEnd"/>
            <w:r>
              <w:rPr>
                <w:color w:val="008000"/>
                <w:sz w:val="16"/>
                <w:szCs w:val="16"/>
              </w:rPr>
              <w:t xml:space="preserve"> 1, Sc.1 (Church Scene)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FC41DEC" w14:textId="4F1F0E47" w:rsidR="003C5A93" w:rsidRDefault="003C5A93" w:rsidP="00A67478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8"/>
                <w:szCs w:val="18"/>
              </w:rPr>
              <w:t xml:space="preserve">  </w:t>
            </w:r>
            <w:r w:rsidRPr="00A67478">
              <w:rPr>
                <w:color w:val="008000"/>
                <w:sz w:val="16"/>
                <w:szCs w:val="16"/>
              </w:rPr>
              <w:t xml:space="preserve">2:30-5:00   PT /ES (Choir Room) </w:t>
            </w:r>
          </w:p>
          <w:p w14:paraId="75738970" w14:textId="77777777" w:rsidR="003C5A93" w:rsidRPr="00A67478" w:rsidRDefault="003C5A93" w:rsidP="00A67478">
            <w:pPr>
              <w:rPr>
                <w:color w:val="008000"/>
                <w:sz w:val="16"/>
                <w:szCs w:val="16"/>
              </w:rPr>
            </w:pPr>
          </w:p>
          <w:p w14:paraId="104F6E8B" w14:textId="77777777" w:rsidR="003C5A93" w:rsidRDefault="003C5A93" w:rsidP="00566EB4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5:30 -7:00 Act 1, Sc. 2 Church Yard</w:t>
            </w:r>
          </w:p>
          <w:p w14:paraId="0BA9497A" w14:textId="73347FB0" w:rsidR="003C5A93" w:rsidRPr="00A67478" w:rsidRDefault="003C5A93" w:rsidP="00566EB4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7:00 -</w:t>
            </w:r>
            <w:proofErr w:type="gramStart"/>
            <w:r>
              <w:rPr>
                <w:color w:val="008000"/>
                <w:sz w:val="16"/>
                <w:szCs w:val="16"/>
              </w:rPr>
              <w:t>8:30  Act</w:t>
            </w:r>
            <w:proofErr w:type="gramEnd"/>
            <w:r>
              <w:rPr>
                <w:color w:val="008000"/>
                <w:sz w:val="16"/>
                <w:szCs w:val="16"/>
              </w:rPr>
              <w:t xml:space="preserve"> 1, </w:t>
            </w:r>
            <w:proofErr w:type="spellStart"/>
            <w:r>
              <w:rPr>
                <w:color w:val="008000"/>
                <w:sz w:val="16"/>
                <w:szCs w:val="16"/>
              </w:rPr>
              <w:t>Sc</w:t>
            </w:r>
            <w:proofErr w:type="spellEnd"/>
            <w:r>
              <w:rPr>
                <w:color w:val="008000"/>
                <w:sz w:val="16"/>
                <w:szCs w:val="16"/>
              </w:rPr>
              <w:t xml:space="preserve"> 3  (Gas Station)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A4E9B46" w14:textId="1C07D017" w:rsidR="003C5A93" w:rsidRPr="00A67478" w:rsidRDefault="003C5A93" w:rsidP="00485EB5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 </w:t>
            </w:r>
            <w:r w:rsidRPr="00A67478">
              <w:rPr>
                <w:color w:val="008000"/>
                <w:sz w:val="16"/>
                <w:szCs w:val="16"/>
              </w:rPr>
              <w:t>2:30-5:00   PT /ES (Choir Room)</w:t>
            </w:r>
          </w:p>
          <w:p w14:paraId="20F340FC" w14:textId="57948289" w:rsidR="003C5A93" w:rsidRDefault="003C5A93" w:rsidP="00A23707">
            <w:pPr>
              <w:rPr>
                <w:color w:val="008000"/>
                <w:sz w:val="16"/>
                <w:szCs w:val="16"/>
              </w:rPr>
            </w:pPr>
          </w:p>
          <w:p w14:paraId="7DEAB223" w14:textId="77777777" w:rsidR="003C5A93" w:rsidRDefault="003C5A93" w:rsidP="00A23707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5:30- 8:30 Act 1, </w:t>
            </w:r>
            <w:proofErr w:type="spellStart"/>
            <w:r>
              <w:rPr>
                <w:color w:val="008000"/>
                <w:sz w:val="16"/>
                <w:szCs w:val="16"/>
              </w:rPr>
              <w:t>Sc</w:t>
            </w:r>
            <w:proofErr w:type="spellEnd"/>
            <w:r>
              <w:rPr>
                <w:color w:val="008000"/>
                <w:sz w:val="16"/>
                <w:szCs w:val="16"/>
              </w:rPr>
              <w:t xml:space="preserve"> 4</w:t>
            </w:r>
          </w:p>
          <w:p w14:paraId="61464E96" w14:textId="133C1928" w:rsidR="003C5A93" w:rsidRPr="00A67478" w:rsidRDefault="003C5A93" w:rsidP="00A23707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(High School)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4A7A8BE" w14:textId="5A0A6551" w:rsidR="003C5A93" w:rsidRPr="00A67478" w:rsidRDefault="003C5A93" w:rsidP="00485EB5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 </w:t>
            </w:r>
            <w:r w:rsidRPr="00A67478">
              <w:rPr>
                <w:color w:val="008000"/>
                <w:sz w:val="16"/>
                <w:szCs w:val="16"/>
              </w:rPr>
              <w:t>2:30-5:00   PT /ES (Choir Room)</w:t>
            </w:r>
          </w:p>
          <w:p w14:paraId="15715C2B" w14:textId="77777777" w:rsidR="003C5A93" w:rsidRDefault="003C5A93" w:rsidP="00A23707">
            <w:pPr>
              <w:rPr>
                <w:color w:val="008000"/>
                <w:sz w:val="18"/>
                <w:szCs w:val="18"/>
              </w:rPr>
            </w:pPr>
          </w:p>
          <w:p w14:paraId="38E996CB" w14:textId="77777777" w:rsidR="003C5A93" w:rsidRPr="00A67478" w:rsidRDefault="003C5A93" w:rsidP="00A23707">
            <w:pPr>
              <w:rPr>
                <w:color w:val="008000"/>
                <w:sz w:val="16"/>
                <w:szCs w:val="16"/>
              </w:rPr>
            </w:pPr>
            <w:r w:rsidRPr="00A67478">
              <w:rPr>
                <w:color w:val="008000"/>
                <w:sz w:val="16"/>
                <w:szCs w:val="16"/>
              </w:rPr>
              <w:t>5:30-8:30 Act 1, Sc.6</w:t>
            </w:r>
          </w:p>
          <w:p w14:paraId="6141CA8C" w14:textId="70E55E31" w:rsidR="003C5A93" w:rsidRPr="007F31C2" w:rsidRDefault="003C5A93" w:rsidP="00A23707">
            <w:pPr>
              <w:rPr>
                <w:color w:val="008000"/>
                <w:sz w:val="18"/>
                <w:szCs w:val="18"/>
              </w:rPr>
            </w:pPr>
            <w:r w:rsidRPr="00A67478">
              <w:rPr>
                <w:color w:val="008000"/>
                <w:sz w:val="16"/>
                <w:szCs w:val="16"/>
              </w:rPr>
              <w:t>(Burger Blast)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65A2359" w14:textId="5542A1C6" w:rsidR="003C5A93" w:rsidRDefault="003C5A93" w:rsidP="00566EB4">
            <w:pPr>
              <w:rPr>
                <w:color w:val="008000"/>
              </w:rPr>
            </w:pPr>
            <w:r>
              <w:rPr>
                <w:color w:val="008000"/>
              </w:rPr>
              <w:t xml:space="preserve">MADISON COUNTY JAZZ </w:t>
            </w:r>
          </w:p>
          <w:p w14:paraId="340458F1" w14:textId="18204507" w:rsidR="003C5A93" w:rsidRPr="003706C6" w:rsidRDefault="003C5A93" w:rsidP="00566EB4">
            <w:pPr>
              <w:rPr>
                <w:color w:val="008000"/>
              </w:rPr>
            </w:pPr>
            <w:r>
              <w:rPr>
                <w:color w:val="008000"/>
              </w:rPr>
              <w:t>FESTIVAL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3C3199D" w14:textId="784516D9" w:rsidR="003C5A93" w:rsidRDefault="003C5A93" w:rsidP="003C5A93">
            <w:pPr>
              <w:rPr>
                <w:color w:val="008000"/>
              </w:rPr>
            </w:pPr>
            <w:r>
              <w:rPr>
                <w:color w:val="008000"/>
              </w:rPr>
              <w:t xml:space="preserve">MADISON COUNTY JAZZ </w:t>
            </w:r>
          </w:p>
          <w:p w14:paraId="25D4E799" w14:textId="7EBA89BA" w:rsidR="003C5A93" w:rsidRPr="007F31C2" w:rsidRDefault="003C5A93" w:rsidP="003C5A93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</w:rPr>
              <w:t>FESTIVAL</w:t>
            </w:r>
          </w:p>
        </w:tc>
      </w:tr>
      <w:tr w:rsidR="0050116F" w:rsidRPr="003706C6" w14:paraId="10D0EDA6" w14:textId="77777777" w:rsidTr="00D12AAE">
        <w:tc>
          <w:tcPr>
            <w:tcW w:w="714" w:type="pct"/>
            <w:tcBorders>
              <w:bottom w:val="nil"/>
            </w:tcBorders>
          </w:tcPr>
          <w:p w14:paraId="01C251C4" w14:textId="6B0ACB25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=G4+1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10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6C7738B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11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CA85CD5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12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1FE5734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13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5646198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14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7010027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15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C6F9C6D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16</w:t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3C5A93" w:rsidRPr="003706C6" w14:paraId="7AF8E42E" w14:textId="77777777" w:rsidTr="003706C6">
        <w:trPr>
          <w:trHeight w:val="1215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A39AA15" w14:textId="77777777" w:rsidR="003C5A93" w:rsidRPr="003706C6" w:rsidRDefault="003C5A93" w:rsidP="00566EB4">
            <w:pPr>
              <w:rPr>
                <w:color w:val="008000"/>
                <w:sz w:val="18"/>
                <w:szCs w:val="1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6AB7923" w14:textId="20D99A77" w:rsidR="003C5A93" w:rsidRPr="00A67478" w:rsidRDefault="003C5A93" w:rsidP="00A67478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2:30-</w:t>
            </w:r>
            <w:proofErr w:type="gramStart"/>
            <w:r>
              <w:rPr>
                <w:color w:val="008000"/>
                <w:sz w:val="16"/>
                <w:szCs w:val="16"/>
              </w:rPr>
              <w:t xml:space="preserve">5:00  </w:t>
            </w:r>
            <w:r w:rsidRPr="00A67478">
              <w:rPr>
                <w:color w:val="008000"/>
                <w:sz w:val="16"/>
                <w:szCs w:val="16"/>
              </w:rPr>
              <w:t>PT</w:t>
            </w:r>
            <w:proofErr w:type="gramEnd"/>
            <w:r w:rsidRPr="00A67478">
              <w:rPr>
                <w:color w:val="008000"/>
                <w:sz w:val="16"/>
                <w:szCs w:val="16"/>
              </w:rPr>
              <w:t xml:space="preserve"> /ES (Choir Room)</w:t>
            </w:r>
          </w:p>
          <w:p w14:paraId="7B52DA4D" w14:textId="77777777" w:rsidR="003C5A93" w:rsidRPr="00A67478" w:rsidRDefault="003C5A93" w:rsidP="00A67478">
            <w:pPr>
              <w:rPr>
                <w:color w:val="008000"/>
                <w:sz w:val="16"/>
                <w:szCs w:val="16"/>
              </w:rPr>
            </w:pPr>
            <w:r w:rsidRPr="00A67478">
              <w:rPr>
                <w:noProof/>
                <w:color w:val="008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58CE46D" wp14:editId="2923E50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45085</wp:posOffset>
                      </wp:positionV>
                      <wp:extent cx="5183988" cy="1"/>
                      <wp:effectExtent l="0" t="0" r="23495" b="2540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83988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3.55pt" to="407.1pt,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" strokecolor="#073779 [3204]" strokeweight="2.5pt"/>
                  </w:pict>
                </mc:Fallback>
              </mc:AlternateContent>
            </w:r>
          </w:p>
          <w:p w14:paraId="10961F3E" w14:textId="77777777" w:rsidR="003C5A93" w:rsidRDefault="003C5A93" w:rsidP="00A67478">
            <w:pPr>
              <w:rPr>
                <w:color w:val="008000"/>
                <w:sz w:val="16"/>
                <w:szCs w:val="16"/>
              </w:rPr>
            </w:pPr>
            <w:r w:rsidRPr="00A67478">
              <w:rPr>
                <w:color w:val="008000"/>
                <w:sz w:val="16"/>
                <w:szCs w:val="16"/>
              </w:rPr>
              <w:t>5:30-</w:t>
            </w:r>
            <w:r>
              <w:rPr>
                <w:color w:val="008000"/>
                <w:sz w:val="16"/>
                <w:szCs w:val="16"/>
              </w:rPr>
              <w:t xml:space="preserve">8:30 Act 1, </w:t>
            </w:r>
            <w:proofErr w:type="spellStart"/>
            <w:r>
              <w:rPr>
                <w:color w:val="008000"/>
                <w:sz w:val="16"/>
                <w:szCs w:val="16"/>
              </w:rPr>
              <w:t>Sc</w:t>
            </w:r>
            <w:proofErr w:type="spellEnd"/>
            <w:r>
              <w:rPr>
                <w:color w:val="008000"/>
                <w:sz w:val="16"/>
                <w:szCs w:val="16"/>
              </w:rPr>
              <w:t xml:space="preserve"> 5, Act 2, Sc. 2 &amp; 6</w:t>
            </w:r>
          </w:p>
          <w:p w14:paraId="70FDF9D7" w14:textId="30BBF778" w:rsidR="003C5A93" w:rsidRPr="003706C6" w:rsidRDefault="003C5A93" w:rsidP="00A67478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>(Moore Home)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C7229D6" w14:textId="77777777" w:rsidR="003C5A93" w:rsidRPr="00A67478" w:rsidRDefault="003C5A93" w:rsidP="00A67478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2:30-</w:t>
            </w:r>
            <w:proofErr w:type="gramStart"/>
            <w:r>
              <w:rPr>
                <w:color w:val="008000"/>
                <w:sz w:val="16"/>
                <w:szCs w:val="16"/>
              </w:rPr>
              <w:t xml:space="preserve">5:00  </w:t>
            </w:r>
            <w:r w:rsidRPr="00A67478">
              <w:rPr>
                <w:color w:val="008000"/>
                <w:sz w:val="16"/>
                <w:szCs w:val="16"/>
              </w:rPr>
              <w:t>PT</w:t>
            </w:r>
            <w:proofErr w:type="gramEnd"/>
            <w:r w:rsidRPr="00A67478">
              <w:rPr>
                <w:color w:val="008000"/>
                <w:sz w:val="16"/>
                <w:szCs w:val="16"/>
              </w:rPr>
              <w:t xml:space="preserve"> /ES (Choir Room)</w:t>
            </w:r>
          </w:p>
          <w:p w14:paraId="62BBBE4C" w14:textId="11F8E789" w:rsidR="003C5A93" w:rsidRPr="00A67478" w:rsidRDefault="003C5A93" w:rsidP="00A67478">
            <w:pPr>
              <w:rPr>
                <w:color w:val="008000"/>
                <w:sz w:val="16"/>
                <w:szCs w:val="16"/>
              </w:rPr>
            </w:pPr>
          </w:p>
          <w:p w14:paraId="5780555B" w14:textId="03788351" w:rsidR="003C5A93" w:rsidRDefault="003C5A93" w:rsidP="003C5A93">
            <w:pPr>
              <w:rPr>
                <w:color w:val="008000"/>
                <w:sz w:val="16"/>
                <w:szCs w:val="16"/>
              </w:rPr>
            </w:pPr>
            <w:r w:rsidRPr="00A67478">
              <w:rPr>
                <w:color w:val="008000"/>
                <w:sz w:val="16"/>
                <w:szCs w:val="16"/>
              </w:rPr>
              <w:t xml:space="preserve">5:30-7:00 </w:t>
            </w:r>
            <w:r>
              <w:rPr>
                <w:color w:val="008000"/>
                <w:sz w:val="16"/>
                <w:szCs w:val="16"/>
              </w:rPr>
              <w:t xml:space="preserve">Act 1, </w:t>
            </w:r>
            <w:proofErr w:type="spellStart"/>
            <w:r>
              <w:rPr>
                <w:color w:val="008000"/>
                <w:sz w:val="16"/>
                <w:szCs w:val="16"/>
              </w:rPr>
              <w:t>Sc</w:t>
            </w:r>
            <w:proofErr w:type="spellEnd"/>
            <w:r>
              <w:rPr>
                <w:color w:val="008000"/>
                <w:sz w:val="16"/>
                <w:szCs w:val="16"/>
              </w:rPr>
              <w:t xml:space="preserve"> 7</w:t>
            </w:r>
          </w:p>
          <w:p w14:paraId="41527445" w14:textId="429E7235" w:rsidR="003C5A93" w:rsidRDefault="003C5A93" w:rsidP="003C5A93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(Great Plains)</w:t>
            </w:r>
          </w:p>
          <w:p w14:paraId="01C70AE2" w14:textId="77777777" w:rsidR="003C5A93" w:rsidRDefault="003C5A93" w:rsidP="003C5A93">
            <w:pPr>
              <w:rPr>
                <w:color w:val="008000"/>
                <w:sz w:val="16"/>
                <w:szCs w:val="16"/>
              </w:rPr>
            </w:pPr>
            <w:proofErr w:type="gramStart"/>
            <w:r>
              <w:rPr>
                <w:color w:val="008000"/>
                <w:sz w:val="16"/>
                <w:szCs w:val="16"/>
              </w:rPr>
              <w:t>7:00  8:30</w:t>
            </w:r>
            <w:proofErr w:type="gramEnd"/>
            <w:r>
              <w:rPr>
                <w:color w:val="008000"/>
                <w:sz w:val="16"/>
                <w:szCs w:val="16"/>
              </w:rPr>
              <w:t xml:space="preserve">  Act 1, Sc.8</w:t>
            </w:r>
          </w:p>
          <w:p w14:paraId="2C508CB2" w14:textId="0BEEFF1A" w:rsidR="003C5A93" w:rsidRPr="003706C6" w:rsidRDefault="003C5A93" w:rsidP="003C5A93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>(Moore Home)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1307174" w14:textId="77777777" w:rsidR="003C5A93" w:rsidRPr="00A67478" w:rsidRDefault="003C5A93" w:rsidP="00A67478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2:30-</w:t>
            </w:r>
            <w:proofErr w:type="gramStart"/>
            <w:r>
              <w:rPr>
                <w:color w:val="008000"/>
                <w:sz w:val="16"/>
                <w:szCs w:val="16"/>
              </w:rPr>
              <w:t xml:space="preserve">5:00  </w:t>
            </w:r>
            <w:r w:rsidRPr="00A67478">
              <w:rPr>
                <w:color w:val="008000"/>
                <w:sz w:val="16"/>
                <w:szCs w:val="16"/>
              </w:rPr>
              <w:t>PT</w:t>
            </w:r>
            <w:proofErr w:type="gramEnd"/>
            <w:r w:rsidRPr="00A67478">
              <w:rPr>
                <w:color w:val="008000"/>
                <w:sz w:val="16"/>
                <w:szCs w:val="16"/>
              </w:rPr>
              <w:t xml:space="preserve"> /ES (Choir Room)</w:t>
            </w:r>
          </w:p>
          <w:p w14:paraId="5A7D3679" w14:textId="419DBCB8" w:rsidR="003C5A93" w:rsidRPr="00A67478" w:rsidRDefault="003C5A93" w:rsidP="00A67478">
            <w:pPr>
              <w:rPr>
                <w:color w:val="008000"/>
                <w:sz w:val="16"/>
                <w:szCs w:val="16"/>
              </w:rPr>
            </w:pPr>
          </w:p>
          <w:p w14:paraId="49A8C476" w14:textId="4D3D2978" w:rsidR="003C5A93" w:rsidRDefault="003C5A93" w:rsidP="003706C6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5:30 -7:00 Girls Group</w:t>
            </w:r>
          </w:p>
          <w:p w14:paraId="00456B82" w14:textId="77777777" w:rsidR="003C5A93" w:rsidRDefault="003C5A93" w:rsidP="003706C6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7:00 -8:30 Junk Men</w:t>
            </w:r>
          </w:p>
          <w:p w14:paraId="4AC8C094" w14:textId="08D33C91" w:rsidR="003C5A93" w:rsidRPr="003706C6" w:rsidRDefault="003C5A93" w:rsidP="003706C6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>(With Jim)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99995AD" w14:textId="77777777" w:rsidR="003C5A93" w:rsidRPr="00A67478" w:rsidRDefault="003C5A93" w:rsidP="00A67478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2:30-</w:t>
            </w:r>
            <w:proofErr w:type="gramStart"/>
            <w:r>
              <w:rPr>
                <w:color w:val="008000"/>
                <w:sz w:val="16"/>
                <w:szCs w:val="16"/>
              </w:rPr>
              <w:t xml:space="preserve">5:00  </w:t>
            </w:r>
            <w:r w:rsidRPr="00A67478">
              <w:rPr>
                <w:color w:val="008000"/>
                <w:sz w:val="16"/>
                <w:szCs w:val="16"/>
              </w:rPr>
              <w:t>PT</w:t>
            </w:r>
            <w:proofErr w:type="gramEnd"/>
            <w:r w:rsidRPr="00A67478">
              <w:rPr>
                <w:color w:val="008000"/>
                <w:sz w:val="16"/>
                <w:szCs w:val="16"/>
              </w:rPr>
              <w:t xml:space="preserve"> /ES (Choir Room)</w:t>
            </w:r>
          </w:p>
          <w:p w14:paraId="44100429" w14:textId="79851689" w:rsidR="003C5A93" w:rsidRPr="00A67478" w:rsidRDefault="003C5A93" w:rsidP="00A67478">
            <w:pPr>
              <w:rPr>
                <w:color w:val="008000"/>
                <w:sz w:val="16"/>
                <w:szCs w:val="16"/>
              </w:rPr>
            </w:pPr>
          </w:p>
          <w:p w14:paraId="08D47CA6" w14:textId="1FE90670" w:rsidR="003C5A93" w:rsidRPr="003706C6" w:rsidRDefault="003C5A93" w:rsidP="0050116F">
            <w:pPr>
              <w:rPr>
                <w:b/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ABEB4D5" w14:textId="02F26FB3" w:rsidR="003C5A93" w:rsidRPr="003706C6" w:rsidRDefault="003C5A93" w:rsidP="00566EB4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4ADF4D7" w14:textId="77777777" w:rsidR="003C5A93" w:rsidRDefault="003C5A93" w:rsidP="003C5A93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>CHOIR COMPETITION</w:t>
            </w:r>
          </w:p>
          <w:p w14:paraId="7B7FD2C8" w14:textId="77777777" w:rsidR="00463F93" w:rsidRDefault="00463F93" w:rsidP="003C5A93">
            <w:pPr>
              <w:rPr>
                <w:color w:val="008000"/>
                <w:sz w:val="18"/>
                <w:szCs w:val="18"/>
              </w:rPr>
            </w:pPr>
          </w:p>
          <w:p w14:paraId="612C48FC" w14:textId="0096C6BC" w:rsidR="003C5A93" w:rsidRPr="003706C6" w:rsidRDefault="003C5A93" w:rsidP="00566EB4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>8:30- Noon Orchestra Rehearsal</w:t>
            </w:r>
          </w:p>
        </w:tc>
      </w:tr>
      <w:tr w:rsidR="00A67478" w:rsidRPr="003706C6" w14:paraId="5FB1FE9E" w14:textId="77777777" w:rsidTr="00D12AAE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956A37C" w14:textId="023A120D" w:rsidR="00A67478" w:rsidRPr="003706C6" w:rsidRDefault="00A6747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17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4BCA9FBE" w14:textId="77777777" w:rsidR="00A67478" w:rsidRPr="003706C6" w:rsidRDefault="00A6747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18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75F11BE" w14:textId="77777777" w:rsidR="00A67478" w:rsidRPr="003706C6" w:rsidRDefault="00A6747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19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5387812" w14:textId="77777777" w:rsidR="00A67478" w:rsidRPr="003706C6" w:rsidRDefault="00A6747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20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2632067" w14:textId="77777777" w:rsidR="00A67478" w:rsidRPr="003706C6" w:rsidRDefault="00A6747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21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FDF15C3" w14:textId="77777777" w:rsidR="00A67478" w:rsidRPr="003706C6" w:rsidRDefault="00A6747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22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C52CDE8" w14:textId="77777777" w:rsidR="00A67478" w:rsidRPr="003706C6" w:rsidRDefault="00A6747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23</w:t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3C5A93" w:rsidRPr="003706C6" w14:paraId="7185A191" w14:textId="77777777" w:rsidTr="003706C6">
        <w:trPr>
          <w:trHeight w:val="104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A81DC39" w14:textId="77777777" w:rsidR="003C5A93" w:rsidRPr="003706C6" w:rsidRDefault="003C5A93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D8E2446" w14:textId="0C334189" w:rsidR="003C5A93" w:rsidRPr="00A67478" w:rsidRDefault="003C5A93" w:rsidP="003C5A93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8"/>
                <w:szCs w:val="18"/>
              </w:rPr>
              <w:t xml:space="preserve"> </w:t>
            </w:r>
            <w:r>
              <w:rPr>
                <w:color w:val="008000"/>
                <w:sz w:val="16"/>
                <w:szCs w:val="16"/>
              </w:rPr>
              <w:t>2:30-</w:t>
            </w:r>
            <w:proofErr w:type="gramStart"/>
            <w:r>
              <w:rPr>
                <w:color w:val="008000"/>
                <w:sz w:val="16"/>
                <w:szCs w:val="16"/>
              </w:rPr>
              <w:t xml:space="preserve">5:00  </w:t>
            </w:r>
            <w:r w:rsidRPr="00A67478">
              <w:rPr>
                <w:color w:val="008000"/>
                <w:sz w:val="16"/>
                <w:szCs w:val="16"/>
              </w:rPr>
              <w:t>PT</w:t>
            </w:r>
            <w:proofErr w:type="gramEnd"/>
            <w:r w:rsidRPr="00A67478">
              <w:rPr>
                <w:color w:val="008000"/>
                <w:sz w:val="16"/>
                <w:szCs w:val="16"/>
              </w:rPr>
              <w:t xml:space="preserve"> /ES (Choir Room)</w:t>
            </w:r>
          </w:p>
          <w:p w14:paraId="11125E89" w14:textId="77777777" w:rsidR="003C5A93" w:rsidRPr="00A67478" w:rsidRDefault="003C5A93" w:rsidP="003C5A93">
            <w:pPr>
              <w:rPr>
                <w:color w:val="008000"/>
                <w:sz w:val="16"/>
                <w:szCs w:val="16"/>
              </w:rPr>
            </w:pPr>
            <w:r w:rsidRPr="00A67478">
              <w:rPr>
                <w:noProof/>
                <w:color w:val="008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488F97B" wp14:editId="15D7A07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45085</wp:posOffset>
                      </wp:positionV>
                      <wp:extent cx="5183988" cy="1"/>
                      <wp:effectExtent l="0" t="0" r="23495" b="2540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83988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3.55pt" to="407.1pt,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" strokecolor="#073779 [3204]" strokeweight="2.5pt"/>
                  </w:pict>
                </mc:Fallback>
              </mc:AlternateContent>
            </w:r>
          </w:p>
          <w:p w14:paraId="4569A289" w14:textId="77777777" w:rsidR="003C5A93" w:rsidRDefault="005A028D" w:rsidP="003C5A93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5:30 -7:00 </w:t>
            </w:r>
            <w:proofErr w:type="spellStart"/>
            <w:r>
              <w:rPr>
                <w:color w:val="008000"/>
                <w:sz w:val="16"/>
                <w:szCs w:val="16"/>
              </w:rPr>
              <w:t>Ren</w:t>
            </w:r>
            <w:proofErr w:type="spellEnd"/>
            <w:r>
              <w:rPr>
                <w:color w:val="008000"/>
                <w:sz w:val="16"/>
                <w:szCs w:val="16"/>
              </w:rPr>
              <w:t>/Ariel Vocals w/Jim if needed</w:t>
            </w:r>
          </w:p>
          <w:p w14:paraId="44B0674B" w14:textId="77777777" w:rsidR="005A028D" w:rsidRDefault="005A028D" w:rsidP="003C5A93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7:00-8:30 Vi/Rev Vocals</w:t>
            </w:r>
          </w:p>
          <w:p w14:paraId="72EA54F7" w14:textId="095EE7CA" w:rsidR="005A028D" w:rsidRPr="005A028D" w:rsidRDefault="005A028D" w:rsidP="003C5A93">
            <w:pPr>
              <w:rPr>
                <w:color w:val="008000"/>
                <w:sz w:val="16"/>
                <w:szCs w:val="16"/>
              </w:rPr>
            </w:pPr>
            <w:proofErr w:type="gramStart"/>
            <w:r>
              <w:rPr>
                <w:color w:val="008000"/>
                <w:sz w:val="16"/>
                <w:szCs w:val="16"/>
              </w:rPr>
              <w:t>if</w:t>
            </w:r>
            <w:proofErr w:type="gramEnd"/>
            <w:r>
              <w:rPr>
                <w:color w:val="008000"/>
                <w:sz w:val="16"/>
                <w:szCs w:val="16"/>
              </w:rPr>
              <w:t xml:space="preserve"> needed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AB087ED" w14:textId="215B6A5D" w:rsidR="003C5A93" w:rsidRPr="00A67478" w:rsidRDefault="003C5A93" w:rsidP="003C5A93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8"/>
                <w:szCs w:val="18"/>
              </w:rPr>
              <w:t xml:space="preserve"> </w:t>
            </w:r>
            <w:r>
              <w:rPr>
                <w:color w:val="008000"/>
                <w:sz w:val="16"/>
                <w:szCs w:val="16"/>
              </w:rPr>
              <w:t>2:30-</w:t>
            </w:r>
            <w:proofErr w:type="gramStart"/>
            <w:r>
              <w:rPr>
                <w:color w:val="008000"/>
                <w:sz w:val="16"/>
                <w:szCs w:val="16"/>
              </w:rPr>
              <w:t xml:space="preserve">5:00  </w:t>
            </w:r>
            <w:r w:rsidRPr="00A67478">
              <w:rPr>
                <w:color w:val="008000"/>
                <w:sz w:val="16"/>
                <w:szCs w:val="16"/>
              </w:rPr>
              <w:t>PT</w:t>
            </w:r>
            <w:proofErr w:type="gramEnd"/>
            <w:r w:rsidRPr="00A67478">
              <w:rPr>
                <w:color w:val="008000"/>
                <w:sz w:val="16"/>
                <w:szCs w:val="16"/>
              </w:rPr>
              <w:t xml:space="preserve"> /ES (Choir Room)</w:t>
            </w:r>
          </w:p>
          <w:p w14:paraId="35571C2C" w14:textId="4A2154C0" w:rsidR="003C5A93" w:rsidRDefault="003C5A93" w:rsidP="00485EB5">
            <w:pPr>
              <w:rPr>
                <w:color w:val="008000"/>
                <w:sz w:val="18"/>
                <w:szCs w:val="18"/>
              </w:rPr>
            </w:pPr>
          </w:p>
          <w:p w14:paraId="7B835CDB" w14:textId="77777777" w:rsidR="005A028D" w:rsidRDefault="005A028D" w:rsidP="005A028D">
            <w:pPr>
              <w:rPr>
                <w:color w:val="008000"/>
                <w:sz w:val="16"/>
                <w:szCs w:val="16"/>
              </w:rPr>
            </w:pPr>
            <w:r w:rsidRPr="00A67478">
              <w:rPr>
                <w:color w:val="008000"/>
                <w:sz w:val="16"/>
                <w:szCs w:val="16"/>
              </w:rPr>
              <w:t>5:30-</w:t>
            </w:r>
            <w:r>
              <w:rPr>
                <w:color w:val="008000"/>
                <w:sz w:val="16"/>
                <w:szCs w:val="16"/>
              </w:rPr>
              <w:t>8:30 Act 1, Scene 9</w:t>
            </w:r>
          </w:p>
          <w:p w14:paraId="5EB25C14" w14:textId="798E257B" w:rsidR="005A028D" w:rsidRDefault="005A028D" w:rsidP="005A028D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(Gym)</w:t>
            </w:r>
          </w:p>
          <w:p w14:paraId="59AB8A2B" w14:textId="1C7DDD5A" w:rsidR="003C5A93" w:rsidRPr="003706C6" w:rsidRDefault="005A028D" w:rsidP="003C5A93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D5CFD3C" w14:textId="636BBC23" w:rsidR="003C5A93" w:rsidRPr="00A67478" w:rsidRDefault="003C5A93" w:rsidP="003C5A93">
            <w:pPr>
              <w:rPr>
                <w:color w:val="008000"/>
                <w:sz w:val="16"/>
                <w:szCs w:val="16"/>
              </w:rPr>
            </w:pPr>
            <w:r>
              <w:rPr>
                <w:b/>
                <w:color w:val="008000"/>
                <w:sz w:val="18"/>
                <w:szCs w:val="18"/>
              </w:rPr>
              <w:t xml:space="preserve"> </w:t>
            </w:r>
            <w:r>
              <w:rPr>
                <w:color w:val="008000"/>
                <w:sz w:val="18"/>
                <w:szCs w:val="18"/>
              </w:rPr>
              <w:t xml:space="preserve"> </w:t>
            </w:r>
            <w:r>
              <w:rPr>
                <w:color w:val="008000"/>
                <w:sz w:val="16"/>
                <w:szCs w:val="16"/>
              </w:rPr>
              <w:t>2:30-</w:t>
            </w:r>
            <w:proofErr w:type="gramStart"/>
            <w:r>
              <w:rPr>
                <w:color w:val="008000"/>
                <w:sz w:val="16"/>
                <w:szCs w:val="16"/>
              </w:rPr>
              <w:t xml:space="preserve">5:00  </w:t>
            </w:r>
            <w:r w:rsidRPr="00A67478">
              <w:rPr>
                <w:color w:val="008000"/>
                <w:sz w:val="16"/>
                <w:szCs w:val="16"/>
              </w:rPr>
              <w:t>PT</w:t>
            </w:r>
            <w:proofErr w:type="gramEnd"/>
            <w:r w:rsidRPr="00A67478">
              <w:rPr>
                <w:color w:val="008000"/>
                <w:sz w:val="16"/>
                <w:szCs w:val="16"/>
              </w:rPr>
              <w:t xml:space="preserve"> /ES (Choir Room)</w:t>
            </w:r>
          </w:p>
          <w:p w14:paraId="64993D6C" w14:textId="4B0C2E67" w:rsidR="003C5A93" w:rsidRDefault="003C5A93" w:rsidP="00485EB5">
            <w:pPr>
              <w:rPr>
                <w:color w:val="008000"/>
                <w:sz w:val="18"/>
                <w:szCs w:val="18"/>
              </w:rPr>
            </w:pPr>
          </w:p>
          <w:p w14:paraId="134BC667" w14:textId="631D0D94" w:rsidR="003C5A93" w:rsidRPr="005A028D" w:rsidRDefault="005A028D" w:rsidP="005A028D">
            <w:pPr>
              <w:rPr>
                <w:color w:val="008000"/>
                <w:sz w:val="16"/>
                <w:szCs w:val="16"/>
              </w:rPr>
            </w:pPr>
            <w:r w:rsidRPr="005A028D">
              <w:rPr>
                <w:color w:val="008000"/>
                <w:sz w:val="16"/>
                <w:szCs w:val="16"/>
              </w:rPr>
              <w:t>5:30- 8:30 RUN ACT 1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2C3526B" w14:textId="77777777" w:rsidR="003C5A93" w:rsidRDefault="003C5A93" w:rsidP="003C5A93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2:30-</w:t>
            </w:r>
            <w:proofErr w:type="gramStart"/>
            <w:r>
              <w:rPr>
                <w:color w:val="008000"/>
                <w:sz w:val="16"/>
                <w:szCs w:val="16"/>
              </w:rPr>
              <w:t xml:space="preserve">5:00  </w:t>
            </w:r>
            <w:r w:rsidRPr="00A67478">
              <w:rPr>
                <w:color w:val="008000"/>
                <w:sz w:val="16"/>
                <w:szCs w:val="16"/>
              </w:rPr>
              <w:t>PT</w:t>
            </w:r>
            <w:proofErr w:type="gramEnd"/>
            <w:r w:rsidRPr="00A67478">
              <w:rPr>
                <w:color w:val="008000"/>
                <w:sz w:val="16"/>
                <w:szCs w:val="16"/>
              </w:rPr>
              <w:t xml:space="preserve"> /ES (Choir Room)</w:t>
            </w:r>
          </w:p>
          <w:p w14:paraId="1E6C6830" w14:textId="77777777" w:rsidR="000E25CB" w:rsidRPr="00A67478" w:rsidRDefault="000E25CB" w:rsidP="003C5A93">
            <w:pPr>
              <w:rPr>
                <w:color w:val="008000"/>
                <w:sz w:val="16"/>
                <w:szCs w:val="16"/>
              </w:rPr>
            </w:pPr>
          </w:p>
          <w:p w14:paraId="025D4E3D" w14:textId="2B8C3C34" w:rsidR="000E25CB" w:rsidRDefault="000E25CB" w:rsidP="000E25CB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5:30</w:t>
            </w:r>
            <w:r w:rsidRPr="00A67478">
              <w:rPr>
                <w:color w:val="008000"/>
                <w:sz w:val="16"/>
                <w:szCs w:val="16"/>
              </w:rPr>
              <w:t>-</w:t>
            </w:r>
            <w:r>
              <w:rPr>
                <w:color w:val="008000"/>
                <w:sz w:val="16"/>
                <w:szCs w:val="16"/>
              </w:rPr>
              <w:t xml:space="preserve">7:00 Act 2, </w:t>
            </w:r>
            <w:proofErr w:type="spellStart"/>
            <w:r>
              <w:rPr>
                <w:color w:val="008000"/>
                <w:sz w:val="16"/>
                <w:szCs w:val="16"/>
              </w:rPr>
              <w:t>Sc</w:t>
            </w:r>
            <w:proofErr w:type="spellEnd"/>
            <w:r>
              <w:rPr>
                <w:color w:val="008000"/>
                <w:sz w:val="16"/>
                <w:szCs w:val="16"/>
              </w:rPr>
              <w:t xml:space="preserve"> 3 (Junk)</w:t>
            </w:r>
          </w:p>
          <w:p w14:paraId="508F2432" w14:textId="573D9FFC" w:rsidR="000E25CB" w:rsidRDefault="000E25CB" w:rsidP="000E25CB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7:00 -8:30 Act 2, </w:t>
            </w:r>
            <w:proofErr w:type="spellStart"/>
            <w:r>
              <w:rPr>
                <w:color w:val="008000"/>
                <w:sz w:val="16"/>
                <w:szCs w:val="16"/>
              </w:rPr>
              <w:t>Sc</w:t>
            </w:r>
            <w:proofErr w:type="spellEnd"/>
            <w:r>
              <w:rPr>
                <w:color w:val="008000"/>
                <w:sz w:val="16"/>
                <w:szCs w:val="16"/>
              </w:rPr>
              <w:t xml:space="preserve"> 4</w:t>
            </w:r>
          </w:p>
          <w:p w14:paraId="722F58BE" w14:textId="599880DA" w:rsidR="000E25CB" w:rsidRDefault="000E25CB" w:rsidP="000E25CB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>(Train Track)</w:t>
            </w:r>
          </w:p>
          <w:p w14:paraId="5D071A42" w14:textId="51F585CA" w:rsidR="003C5A93" w:rsidRPr="003706C6" w:rsidRDefault="003C5A93" w:rsidP="0050116F">
            <w:pPr>
              <w:rPr>
                <w:color w:val="008000"/>
                <w:sz w:val="18"/>
                <w:szCs w:val="1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48742B2" w14:textId="39753F30" w:rsidR="003C5A93" w:rsidRPr="003706C6" w:rsidRDefault="003C5A93" w:rsidP="0050116F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413A104" w14:textId="77777777" w:rsidR="003C5A93" w:rsidRDefault="003C5A93" w:rsidP="003C5A93">
            <w:pPr>
              <w:rPr>
                <w:color w:val="008000"/>
                <w:sz w:val="18"/>
                <w:szCs w:val="18"/>
              </w:rPr>
            </w:pPr>
            <w:bookmarkStart w:id="0" w:name="_GoBack"/>
            <w:r>
              <w:rPr>
                <w:color w:val="008000"/>
                <w:sz w:val="18"/>
                <w:szCs w:val="18"/>
              </w:rPr>
              <w:t>CHOIR COMPETITION</w:t>
            </w:r>
          </w:p>
          <w:p w14:paraId="01915B50" w14:textId="77777777" w:rsidR="000E25CB" w:rsidRDefault="000E25CB" w:rsidP="003C5A93">
            <w:pPr>
              <w:rPr>
                <w:color w:val="008000"/>
                <w:sz w:val="18"/>
                <w:szCs w:val="18"/>
              </w:rPr>
            </w:pPr>
          </w:p>
          <w:p w14:paraId="3DEE5229" w14:textId="77777777" w:rsidR="003C5A93" w:rsidRDefault="003C5A93" w:rsidP="00566EB4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>8:30- Noon Orchestra Rehearsal</w:t>
            </w:r>
          </w:p>
          <w:p w14:paraId="4068B499" w14:textId="77777777" w:rsidR="000E25CB" w:rsidRDefault="000E25CB" w:rsidP="00566EB4">
            <w:pPr>
              <w:rPr>
                <w:color w:val="008000"/>
                <w:sz w:val="18"/>
                <w:szCs w:val="18"/>
              </w:rPr>
            </w:pPr>
          </w:p>
          <w:p w14:paraId="04169603" w14:textId="7AD2BC5E" w:rsidR="000E25CB" w:rsidRPr="003706C6" w:rsidRDefault="000E25CB" w:rsidP="00566EB4">
            <w:pPr>
              <w:rPr>
                <w:color w:val="008000"/>
              </w:rPr>
            </w:pPr>
            <w:r>
              <w:rPr>
                <w:color w:val="008000"/>
                <w:sz w:val="18"/>
                <w:szCs w:val="18"/>
              </w:rPr>
              <w:t>10-4 WORK DAY AUDITORIUM</w:t>
            </w:r>
            <w:bookmarkEnd w:id="0"/>
          </w:p>
        </w:tc>
      </w:tr>
      <w:tr w:rsidR="003C5A93" w:rsidRPr="003706C6" w14:paraId="030313E3" w14:textId="77777777" w:rsidTr="00D12AAE">
        <w:tc>
          <w:tcPr>
            <w:tcW w:w="714" w:type="pct"/>
            <w:tcBorders>
              <w:bottom w:val="nil"/>
            </w:tcBorders>
          </w:tcPr>
          <w:p w14:paraId="2E942586" w14:textId="3E777F64" w:rsidR="003C5A93" w:rsidRPr="003706C6" w:rsidRDefault="003C5A93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=G8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23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=G8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23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24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4704440" w14:textId="77777777" w:rsidR="003C5A93" w:rsidRPr="003706C6" w:rsidRDefault="003C5A93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=A10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25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25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25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1F6F210" w14:textId="77777777" w:rsidR="003C5A93" w:rsidRPr="003706C6" w:rsidRDefault="003C5A93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=B10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25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25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26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26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26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9B12D19" w14:textId="77777777" w:rsidR="003C5A93" w:rsidRPr="003706C6" w:rsidRDefault="003C5A93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=C10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26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26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27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27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27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D1BF763" w14:textId="77777777" w:rsidR="003C5A93" w:rsidRPr="003706C6" w:rsidRDefault="003C5A93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=D10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27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27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28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4EE92F7" w14:textId="77777777" w:rsidR="003C5A93" w:rsidRPr="003706C6" w:rsidRDefault="003C5A93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=E10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F88ED44" w14:textId="77777777" w:rsidR="003C5A93" w:rsidRPr="003706C6" w:rsidRDefault="003C5A93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=F10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29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29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3C5A93" w:rsidRPr="003706C6" w14:paraId="1B6B5794" w14:textId="77777777" w:rsidTr="003706C6">
        <w:trPr>
          <w:trHeight w:val="113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81E9833" w14:textId="77777777" w:rsidR="003C5A93" w:rsidRPr="003706C6" w:rsidRDefault="003C5A93" w:rsidP="00DB67F4">
            <w:pPr>
              <w:pStyle w:val="TableText"/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9D96B4C" w14:textId="77777777" w:rsidR="000E25CB" w:rsidRPr="000E25CB" w:rsidRDefault="000E25CB" w:rsidP="000E25CB">
            <w:pPr>
              <w:rPr>
                <w:color w:val="008000"/>
                <w:sz w:val="16"/>
                <w:szCs w:val="16"/>
              </w:rPr>
            </w:pPr>
            <w:r w:rsidRPr="000E25CB">
              <w:rPr>
                <w:color w:val="008000"/>
                <w:sz w:val="16"/>
                <w:szCs w:val="16"/>
              </w:rPr>
              <w:t>2:30-</w:t>
            </w:r>
            <w:proofErr w:type="gramStart"/>
            <w:r w:rsidRPr="000E25CB">
              <w:rPr>
                <w:color w:val="008000"/>
                <w:sz w:val="16"/>
                <w:szCs w:val="16"/>
              </w:rPr>
              <w:t>5:00  PT</w:t>
            </w:r>
            <w:proofErr w:type="gramEnd"/>
            <w:r w:rsidRPr="000E25CB">
              <w:rPr>
                <w:color w:val="008000"/>
                <w:sz w:val="16"/>
                <w:szCs w:val="16"/>
              </w:rPr>
              <w:t xml:space="preserve"> /ES (Choir Room)</w:t>
            </w:r>
          </w:p>
          <w:p w14:paraId="14F602FA" w14:textId="77777777" w:rsidR="000E25CB" w:rsidRPr="000E25CB" w:rsidRDefault="000E25CB" w:rsidP="000E25CB">
            <w:pPr>
              <w:rPr>
                <w:color w:val="008000"/>
                <w:sz w:val="16"/>
                <w:szCs w:val="16"/>
              </w:rPr>
            </w:pPr>
            <w:r w:rsidRPr="000E25CB">
              <w:rPr>
                <w:noProof/>
                <w:color w:val="008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AA41CE7" wp14:editId="04F5C42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45085</wp:posOffset>
                      </wp:positionV>
                      <wp:extent cx="5183988" cy="1"/>
                      <wp:effectExtent l="0" t="0" r="23495" b="2540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83988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3.55pt" to="407.1pt,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" strokecolor="#073779 [3204]" strokeweight="2.5pt"/>
                  </w:pict>
                </mc:Fallback>
              </mc:AlternateContent>
            </w:r>
          </w:p>
          <w:p w14:paraId="17CE9361" w14:textId="77777777" w:rsidR="005A028D" w:rsidRDefault="005A028D" w:rsidP="005A028D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5:30</w:t>
            </w:r>
            <w:r w:rsidRPr="00A67478">
              <w:rPr>
                <w:color w:val="008000"/>
                <w:sz w:val="16"/>
                <w:szCs w:val="16"/>
              </w:rPr>
              <w:t>-</w:t>
            </w:r>
            <w:r>
              <w:rPr>
                <w:color w:val="008000"/>
                <w:sz w:val="16"/>
                <w:szCs w:val="16"/>
              </w:rPr>
              <w:t xml:space="preserve">8:30 Act 2, Sc1 </w:t>
            </w:r>
          </w:p>
          <w:p w14:paraId="6AF8BAA4" w14:textId="77777777" w:rsidR="005A028D" w:rsidRDefault="005A028D" w:rsidP="005A028D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>(BBQ)</w:t>
            </w:r>
          </w:p>
          <w:p w14:paraId="38C1A0DD" w14:textId="32A3A10B" w:rsidR="005A028D" w:rsidRPr="000E25CB" w:rsidRDefault="005A028D" w:rsidP="000E25CB">
            <w:pPr>
              <w:rPr>
                <w:color w:val="008000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F887905" w14:textId="7F6C202B" w:rsidR="000E25CB" w:rsidRDefault="003C5A93" w:rsidP="000E25CB">
            <w:pPr>
              <w:rPr>
                <w:color w:val="008000"/>
                <w:sz w:val="16"/>
                <w:szCs w:val="16"/>
              </w:rPr>
            </w:pPr>
            <w:r w:rsidRPr="000E25CB">
              <w:rPr>
                <w:color w:val="008000"/>
                <w:sz w:val="16"/>
                <w:szCs w:val="16"/>
              </w:rPr>
              <w:t xml:space="preserve"> </w:t>
            </w:r>
            <w:r w:rsidR="000E25CB" w:rsidRPr="000E25CB">
              <w:rPr>
                <w:color w:val="008000"/>
                <w:sz w:val="16"/>
                <w:szCs w:val="16"/>
              </w:rPr>
              <w:t>2:30-</w:t>
            </w:r>
            <w:proofErr w:type="gramStart"/>
            <w:r w:rsidR="000E25CB" w:rsidRPr="000E25CB">
              <w:rPr>
                <w:color w:val="008000"/>
                <w:sz w:val="16"/>
                <w:szCs w:val="16"/>
              </w:rPr>
              <w:t>5:00  PT</w:t>
            </w:r>
            <w:proofErr w:type="gramEnd"/>
            <w:r w:rsidR="000E25CB" w:rsidRPr="000E25CB">
              <w:rPr>
                <w:color w:val="008000"/>
                <w:sz w:val="16"/>
                <w:szCs w:val="16"/>
              </w:rPr>
              <w:t xml:space="preserve"> /ES (Choir Room)</w:t>
            </w:r>
          </w:p>
          <w:p w14:paraId="1595A5CF" w14:textId="77777777" w:rsidR="000E25CB" w:rsidRPr="000E25CB" w:rsidRDefault="000E25CB" w:rsidP="000E25CB">
            <w:pPr>
              <w:rPr>
                <w:color w:val="008000"/>
                <w:sz w:val="16"/>
                <w:szCs w:val="16"/>
              </w:rPr>
            </w:pPr>
          </w:p>
          <w:p w14:paraId="3E3ADA32" w14:textId="77777777" w:rsidR="005A028D" w:rsidRPr="000E25CB" w:rsidRDefault="005A028D" w:rsidP="005A028D">
            <w:pPr>
              <w:rPr>
                <w:color w:val="008000"/>
                <w:sz w:val="16"/>
                <w:szCs w:val="16"/>
              </w:rPr>
            </w:pPr>
            <w:r w:rsidRPr="000E25CB">
              <w:rPr>
                <w:color w:val="008000"/>
                <w:sz w:val="16"/>
                <w:szCs w:val="16"/>
              </w:rPr>
              <w:t>5:30-8:30 Act 2, Scene 5</w:t>
            </w:r>
          </w:p>
          <w:p w14:paraId="72D19384" w14:textId="77777777" w:rsidR="005A028D" w:rsidRDefault="005A028D" w:rsidP="005A028D">
            <w:pPr>
              <w:rPr>
                <w:color w:val="008000"/>
                <w:sz w:val="16"/>
                <w:szCs w:val="16"/>
              </w:rPr>
            </w:pPr>
            <w:r w:rsidRPr="000E25CB">
              <w:rPr>
                <w:color w:val="008000"/>
                <w:sz w:val="16"/>
                <w:szCs w:val="16"/>
              </w:rPr>
              <w:t>(Town Hall)</w:t>
            </w:r>
          </w:p>
          <w:p w14:paraId="774521F0" w14:textId="1CFA0267" w:rsidR="000E25CB" w:rsidRPr="000E25CB" w:rsidRDefault="000E25CB" w:rsidP="000E25CB">
            <w:pPr>
              <w:rPr>
                <w:color w:val="008000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1977508" w14:textId="721B1F88" w:rsidR="000E25CB" w:rsidRPr="000E25CB" w:rsidRDefault="000E25CB" w:rsidP="000E25CB">
            <w:pPr>
              <w:rPr>
                <w:color w:val="008000"/>
                <w:sz w:val="16"/>
                <w:szCs w:val="16"/>
              </w:rPr>
            </w:pPr>
            <w:r w:rsidRPr="000E25CB">
              <w:rPr>
                <w:color w:val="008000"/>
                <w:sz w:val="16"/>
                <w:szCs w:val="16"/>
              </w:rPr>
              <w:t>2:30-</w:t>
            </w:r>
            <w:proofErr w:type="gramStart"/>
            <w:r w:rsidRPr="000E25CB">
              <w:rPr>
                <w:color w:val="008000"/>
                <w:sz w:val="16"/>
                <w:szCs w:val="16"/>
              </w:rPr>
              <w:t>5:00  PT</w:t>
            </w:r>
            <w:proofErr w:type="gramEnd"/>
            <w:r w:rsidRPr="000E25CB">
              <w:rPr>
                <w:color w:val="008000"/>
                <w:sz w:val="16"/>
                <w:szCs w:val="16"/>
              </w:rPr>
              <w:t xml:space="preserve"> /ES (Choir Room)</w:t>
            </w:r>
          </w:p>
          <w:p w14:paraId="51218459" w14:textId="7AE2982A" w:rsidR="003C5A93" w:rsidRPr="000E25CB" w:rsidRDefault="003C5A93" w:rsidP="00485EB5">
            <w:pPr>
              <w:rPr>
                <w:color w:val="008000"/>
                <w:sz w:val="16"/>
                <w:szCs w:val="16"/>
              </w:rPr>
            </w:pPr>
          </w:p>
          <w:p w14:paraId="3233E45B" w14:textId="35C75F51" w:rsidR="003C5A93" w:rsidRPr="000E25CB" w:rsidRDefault="000E25CB" w:rsidP="005A028D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5:30-8:30 Act 2, Scene 7 (Dance) </w:t>
            </w:r>
            <w:r w:rsidR="005A028D">
              <w:rPr>
                <w:color w:val="008000"/>
                <w:sz w:val="16"/>
                <w:szCs w:val="16"/>
              </w:rPr>
              <w:t>Teen Group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A7180EF" w14:textId="77777777" w:rsidR="000E25CB" w:rsidRPr="000E25CB" w:rsidRDefault="000E25CB" w:rsidP="000E25CB">
            <w:pPr>
              <w:rPr>
                <w:color w:val="008000"/>
                <w:sz w:val="16"/>
                <w:szCs w:val="16"/>
              </w:rPr>
            </w:pPr>
            <w:r w:rsidRPr="000E25CB">
              <w:rPr>
                <w:color w:val="008000"/>
                <w:sz w:val="16"/>
                <w:szCs w:val="16"/>
              </w:rPr>
              <w:t xml:space="preserve"> 2:30-</w:t>
            </w:r>
            <w:proofErr w:type="gramStart"/>
            <w:r w:rsidRPr="000E25CB">
              <w:rPr>
                <w:color w:val="008000"/>
                <w:sz w:val="16"/>
                <w:szCs w:val="16"/>
              </w:rPr>
              <w:t>5:00  PT</w:t>
            </w:r>
            <w:proofErr w:type="gramEnd"/>
            <w:r w:rsidRPr="000E25CB">
              <w:rPr>
                <w:color w:val="008000"/>
                <w:sz w:val="16"/>
                <w:szCs w:val="16"/>
              </w:rPr>
              <w:t xml:space="preserve"> /ES (Choir Room)</w:t>
            </w:r>
          </w:p>
          <w:p w14:paraId="0DDF3868" w14:textId="7E1EC3B2" w:rsidR="003C5A93" w:rsidRPr="000E25CB" w:rsidRDefault="003C5A93" w:rsidP="00485EB5">
            <w:pPr>
              <w:rPr>
                <w:color w:val="008000"/>
                <w:sz w:val="16"/>
                <w:szCs w:val="16"/>
              </w:rPr>
            </w:pPr>
          </w:p>
          <w:p w14:paraId="0BCC4DC1" w14:textId="6D15299C" w:rsidR="003C5A93" w:rsidRPr="000E25CB" w:rsidRDefault="000E25CB" w:rsidP="0050116F">
            <w:pPr>
              <w:pStyle w:val="TableText"/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5:30- 8:30 Run Act 2</w:t>
            </w:r>
            <w:r w:rsidR="005A028D">
              <w:rPr>
                <w:color w:val="008000"/>
                <w:sz w:val="16"/>
                <w:szCs w:val="16"/>
              </w:rPr>
              <w:t xml:space="preserve"> Add </w:t>
            </w:r>
            <w:proofErr w:type="spellStart"/>
            <w:r w:rsidR="005A028D">
              <w:rPr>
                <w:color w:val="008000"/>
                <w:sz w:val="16"/>
                <w:szCs w:val="16"/>
              </w:rPr>
              <w:t>Megamix</w:t>
            </w:r>
            <w:proofErr w:type="spellEnd"/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7CF9EA9" w14:textId="0E6199CF" w:rsidR="003C5A93" w:rsidRPr="003706C6" w:rsidRDefault="003C5A93" w:rsidP="0050116F">
            <w:pPr>
              <w:pStyle w:val="TableText"/>
              <w:rPr>
                <w:color w:val="008000"/>
              </w:rPr>
            </w:pPr>
            <w:r>
              <w:rPr>
                <w:color w:val="008000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306800E" w14:textId="77957004" w:rsidR="003C5A93" w:rsidRPr="003706C6" w:rsidRDefault="003C5A93" w:rsidP="0050116F">
            <w:pPr>
              <w:pStyle w:val="TableText"/>
              <w:rPr>
                <w:color w:val="008000"/>
              </w:rPr>
            </w:pPr>
            <w:r>
              <w:rPr>
                <w:color w:val="008000"/>
              </w:rPr>
              <w:t xml:space="preserve"> </w:t>
            </w:r>
          </w:p>
        </w:tc>
      </w:tr>
      <w:tr w:rsidR="003C5A93" w:rsidRPr="003706C6" w14:paraId="05F29BAA" w14:textId="77777777" w:rsidTr="000E25CB">
        <w:trPr>
          <w:trHeight w:val="68"/>
        </w:trPr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1D1231D9" w14:textId="18D65563" w:rsidR="003C5A93" w:rsidRPr="003706C6" w:rsidRDefault="003C5A93" w:rsidP="0050116F">
            <w:pPr>
              <w:pStyle w:val="TableText"/>
              <w:rPr>
                <w:color w:val="008000"/>
              </w:rPr>
            </w:pPr>
            <w:r>
              <w:rPr>
                <w:color w:val="008000"/>
              </w:rPr>
              <w:t xml:space="preserve"> </w:t>
            </w: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5E0F2587" w14:textId="593E074D" w:rsidR="003C5A93" w:rsidRPr="003706C6" w:rsidRDefault="003C5A93" w:rsidP="0050116F">
            <w:pPr>
              <w:pStyle w:val="TableText"/>
              <w:rPr>
                <w:color w:val="008000"/>
              </w:rPr>
            </w:pPr>
            <w:r>
              <w:rPr>
                <w:color w:val="008000"/>
              </w:rPr>
              <w:t xml:space="preserve"> </w:t>
            </w: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061F81C4" w14:textId="77777777" w:rsidR="003C5A93" w:rsidRPr="003706C6" w:rsidRDefault="003C5A93" w:rsidP="00DB67F4">
            <w:pPr>
              <w:pStyle w:val="TableText"/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01C1E7E4" w14:textId="77777777" w:rsidR="003C5A93" w:rsidRPr="003706C6" w:rsidRDefault="003C5A93" w:rsidP="00DB67F4">
            <w:pPr>
              <w:pStyle w:val="TableText"/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06E9C556" w14:textId="77777777" w:rsidR="003C5A93" w:rsidRPr="003706C6" w:rsidRDefault="003C5A93" w:rsidP="00DB67F4">
            <w:pPr>
              <w:pStyle w:val="TableText"/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51442DDD" w14:textId="77777777" w:rsidR="003C5A93" w:rsidRPr="003706C6" w:rsidRDefault="003C5A93" w:rsidP="00DB67F4">
            <w:pPr>
              <w:pStyle w:val="TableText"/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3FA05BE8" w14:textId="77777777" w:rsidR="003C5A93" w:rsidRPr="003706C6" w:rsidRDefault="003C5A93" w:rsidP="00DB67F4">
            <w:pPr>
              <w:pStyle w:val="TableText"/>
              <w:rPr>
                <w:color w:val="008000"/>
              </w:rPr>
            </w:pPr>
          </w:p>
        </w:tc>
      </w:tr>
    </w:tbl>
    <w:p w14:paraId="474A8E11" w14:textId="77777777" w:rsidR="009F0C0C" w:rsidRPr="00B209EC" w:rsidRDefault="009F0C0C" w:rsidP="003706C6"/>
    <w:sectPr w:rsidR="009F0C0C" w:rsidRPr="00B209EC" w:rsidSect="00D12AAE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4"/>
  <w:proofState w:spelling="clean" w:grammar="clean"/>
  <w:attachedTemplate r:id="rId1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2/28/2019"/>
    <w:docVar w:name="MonthStart" w:val="2/1/2019"/>
  </w:docVars>
  <w:rsids>
    <w:rsidRoot w:val="003706C6"/>
    <w:rsid w:val="000204FE"/>
    <w:rsid w:val="0006738C"/>
    <w:rsid w:val="000773D4"/>
    <w:rsid w:val="000C4137"/>
    <w:rsid w:val="000E25CB"/>
    <w:rsid w:val="00121459"/>
    <w:rsid w:val="001215A1"/>
    <w:rsid w:val="0017296A"/>
    <w:rsid w:val="00174989"/>
    <w:rsid w:val="00200FF8"/>
    <w:rsid w:val="002011B4"/>
    <w:rsid w:val="002068BF"/>
    <w:rsid w:val="0023365C"/>
    <w:rsid w:val="00236D98"/>
    <w:rsid w:val="002B586B"/>
    <w:rsid w:val="002C291B"/>
    <w:rsid w:val="002D5455"/>
    <w:rsid w:val="002D769E"/>
    <w:rsid w:val="0032561D"/>
    <w:rsid w:val="003256A3"/>
    <w:rsid w:val="00346345"/>
    <w:rsid w:val="003706C6"/>
    <w:rsid w:val="003A4D15"/>
    <w:rsid w:val="003B2CA6"/>
    <w:rsid w:val="003C5A93"/>
    <w:rsid w:val="00416233"/>
    <w:rsid w:val="0043218C"/>
    <w:rsid w:val="00435C4D"/>
    <w:rsid w:val="004372A4"/>
    <w:rsid w:val="00447332"/>
    <w:rsid w:val="00463F93"/>
    <w:rsid w:val="00485EB5"/>
    <w:rsid w:val="004D44A3"/>
    <w:rsid w:val="0050116F"/>
    <w:rsid w:val="00557BCC"/>
    <w:rsid w:val="00566EB4"/>
    <w:rsid w:val="00572A35"/>
    <w:rsid w:val="0058388E"/>
    <w:rsid w:val="005A028D"/>
    <w:rsid w:val="006160CB"/>
    <w:rsid w:val="006163BF"/>
    <w:rsid w:val="00671DC4"/>
    <w:rsid w:val="0068400C"/>
    <w:rsid w:val="006A0930"/>
    <w:rsid w:val="006A7184"/>
    <w:rsid w:val="006B25D0"/>
    <w:rsid w:val="006C6EEA"/>
    <w:rsid w:val="00706288"/>
    <w:rsid w:val="0072119A"/>
    <w:rsid w:val="007516EB"/>
    <w:rsid w:val="00773432"/>
    <w:rsid w:val="007A7447"/>
    <w:rsid w:val="007F31C2"/>
    <w:rsid w:val="00805C8A"/>
    <w:rsid w:val="00815349"/>
    <w:rsid w:val="008249A2"/>
    <w:rsid w:val="008513A3"/>
    <w:rsid w:val="00862A43"/>
    <w:rsid w:val="008B2E30"/>
    <w:rsid w:val="008C4EB9"/>
    <w:rsid w:val="00912793"/>
    <w:rsid w:val="00933303"/>
    <w:rsid w:val="0093570E"/>
    <w:rsid w:val="00965B80"/>
    <w:rsid w:val="0099485B"/>
    <w:rsid w:val="00995652"/>
    <w:rsid w:val="009A2D1D"/>
    <w:rsid w:val="009A55E0"/>
    <w:rsid w:val="009B1C28"/>
    <w:rsid w:val="009E19B4"/>
    <w:rsid w:val="009F0C0C"/>
    <w:rsid w:val="009F3A90"/>
    <w:rsid w:val="009F7A3F"/>
    <w:rsid w:val="00A05205"/>
    <w:rsid w:val="00A23707"/>
    <w:rsid w:val="00A5047E"/>
    <w:rsid w:val="00A642BE"/>
    <w:rsid w:val="00A67478"/>
    <w:rsid w:val="00A75A9F"/>
    <w:rsid w:val="00A85B2B"/>
    <w:rsid w:val="00A97043"/>
    <w:rsid w:val="00AA2121"/>
    <w:rsid w:val="00AA53B9"/>
    <w:rsid w:val="00AF0C4A"/>
    <w:rsid w:val="00B209EC"/>
    <w:rsid w:val="00B375D1"/>
    <w:rsid w:val="00B40061"/>
    <w:rsid w:val="00B60C55"/>
    <w:rsid w:val="00B70562"/>
    <w:rsid w:val="00B7165C"/>
    <w:rsid w:val="00B855BB"/>
    <w:rsid w:val="00BB37A6"/>
    <w:rsid w:val="00BC037F"/>
    <w:rsid w:val="00BC2CE7"/>
    <w:rsid w:val="00BD7CCA"/>
    <w:rsid w:val="00C03D0D"/>
    <w:rsid w:val="00C266D2"/>
    <w:rsid w:val="00C37CBA"/>
    <w:rsid w:val="00C763AE"/>
    <w:rsid w:val="00C769C3"/>
    <w:rsid w:val="00CA6150"/>
    <w:rsid w:val="00D12AAE"/>
    <w:rsid w:val="00D33BC5"/>
    <w:rsid w:val="00D71DC8"/>
    <w:rsid w:val="00D74A6C"/>
    <w:rsid w:val="00DA67B0"/>
    <w:rsid w:val="00DB67F4"/>
    <w:rsid w:val="00DE43E6"/>
    <w:rsid w:val="00E15BE2"/>
    <w:rsid w:val="00E20333"/>
    <w:rsid w:val="00E377EF"/>
    <w:rsid w:val="00E4512C"/>
    <w:rsid w:val="00E5740C"/>
    <w:rsid w:val="00ED63FD"/>
    <w:rsid w:val="00F06DF9"/>
    <w:rsid w:val="00F076AA"/>
    <w:rsid w:val="00F11980"/>
    <w:rsid w:val="00F47003"/>
    <w:rsid w:val="00F64855"/>
    <w:rsid w:val="00F801B5"/>
    <w:rsid w:val="00FB47A6"/>
    <w:rsid w:val="00FE3206"/>
    <w:rsid w:val="00FF1DFF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B2819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7043"/>
  </w:style>
  <w:style w:type="paragraph" w:styleId="Heading1">
    <w:name w:val="heading 1"/>
    <w:basedOn w:val="Normal"/>
    <w:link w:val="Heading1Char"/>
    <w:uiPriority w:val="9"/>
    <w:qFormat/>
    <w:rsid w:val="006160CB"/>
    <w:pPr>
      <w:keepNext/>
      <w:keepLines/>
      <w:outlineLvl w:val="0"/>
    </w:pPr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0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FF6F78"/>
    <w:pPr>
      <w:spacing w:before="40" w:after="40"/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D12AA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 w:themeFill="text2"/>
      </w:tcPr>
    </w:tblStylePr>
  </w:style>
  <w:style w:type="paragraph" w:customStyle="1" w:styleId="TableText">
    <w:name w:val="Table Text"/>
    <w:basedOn w:val="Normal"/>
    <w:uiPriority w:val="1"/>
    <w:qFormat/>
    <w:rsid w:val="006160CB"/>
    <w:pPr>
      <w:spacing w:before="40" w:after="40"/>
    </w:pPr>
    <w:rPr>
      <w:color w:val="7F7F7F" w:themeColor="text1" w:themeTint="80"/>
      <w:sz w:val="18"/>
      <w:szCs w:val="18"/>
    </w:rPr>
  </w:style>
  <w:style w:type="paragraph" w:customStyle="1" w:styleId="Dates">
    <w:name w:val="Dates"/>
    <w:basedOn w:val="Normal"/>
    <w:uiPriority w:val="1"/>
    <w:qFormat/>
    <w:rsid w:val="00D12AAE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E15BE2"/>
    <w:rPr>
      <w:rFonts w:asciiTheme="majorHAnsi" w:eastAsiaTheme="majorEastAsia" w:hAnsiTheme="majorHAnsi"/>
      <w:b/>
      <w:color w:val="5590CC" w:themeColor="text2"/>
      <w:sz w:val="96"/>
      <w:szCs w:val="120"/>
    </w:rPr>
  </w:style>
  <w:style w:type="paragraph" w:customStyle="1" w:styleId="Year">
    <w:name w:val="Year"/>
    <w:basedOn w:val="Normal"/>
    <w:uiPriority w:val="1"/>
    <w:qFormat/>
    <w:rsid w:val="00E15BE2"/>
    <w:pPr>
      <w:spacing w:after="120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6A0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D33BC5"/>
    <w:pPr>
      <w:spacing w:before="240" w:after="120"/>
    </w:pPr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97043"/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60CB"/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60C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7043"/>
  </w:style>
  <w:style w:type="paragraph" w:styleId="Heading1">
    <w:name w:val="heading 1"/>
    <w:basedOn w:val="Normal"/>
    <w:link w:val="Heading1Char"/>
    <w:uiPriority w:val="9"/>
    <w:qFormat/>
    <w:rsid w:val="006160CB"/>
    <w:pPr>
      <w:keepNext/>
      <w:keepLines/>
      <w:outlineLvl w:val="0"/>
    </w:pPr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0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FF6F78"/>
    <w:pPr>
      <w:spacing w:before="40" w:after="40"/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D12AA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 w:themeFill="text2"/>
      </w:tcPr>
    </w:tblStylePr>
  </w:style>
  <w:style w:type="paragraph" w:customStyle="1" w:styleId="TableText">
    <w:name w:val="Table Text"/>
    <w:basedOn w:val="Normal"/>
    <w:uiPriority w:val="1"/>
    <w:qFormat/>
    <w:rsid w:val="006160CB"/>
    <w:pPr>
      <w:spacing w:before="40" w:after="40"/>
    </w:pPr>
    <w:rPr>
      <w:color w:val="7F7F7F" w:themeColor="text1" w:themeTint="80"/>
      <w:sz w:val="18"/>
      <w:szCs w:val="18"/>
    </w:rPr>
  </w:style>
  <w:style w:type="paragraph" w:customStyle="1" w:styleId="Dates">
    <w:name w:val="Dates"/>
    <w:basedOn w:val="Normal"/>
    <w:uiPriority w:val="1"/>
    <w:qFormat/>
    <w:rsid w:val="00D12AAE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E15BE2"/>
    <w:rPr>
      <w:rFonts w:asciiTheme="majorHAnsi" w:eastAsiaTheme="majorEastAsia" w:hAnsiTheme="majorHAnsi"/>
      <w:b/>
      <w:color w:val="5590CC" w:themeColor="text2"/>
      <w:sz w:val="96"/>
      <w:szCs w:val="120"/>
    </w:rPr>
  </w:style>
  <w:style w:type="paragraph" w:customStyle="1" w:styleId="Year">
    <w:name w:val="Year"/>
    <w:basedOn w:val="Normal"/>
    <w:uiPriority w:val="1"/>
    <w:qFormat/>
    <w:rsid w:val="00E15BE2"/>
    <w:pPr>
      <w:spacing w:after="120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6A0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D33BC5"/>
    <w:pPr>
      <w:spacing w:before="240" w:after="120"/>
    </w:pPr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97043"/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60CB"/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60C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Horizontal%20Calendar%20-%20Sunday%20Start.dot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34EAF-F655-4744-BDFB-2E3B58AD1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- Sunday Start.dotm</Template>
  <TotalTime>41</TotalTime>
  <Pages>1</Pages>
  <Words>501</Words>
  <Characters>2862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3357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BROWN</dc:creator>
  <cp:keywords/>
  <dc:description/>
  <cp:lastModifiedBy>JACQUELINE BROWN</cp:lastModifiedBy>
  <cp:revision>6</cp:revision>
  <cp:lastPrinted>2010-05-04T19:24:00Z</cp:lastPrinted>
  <dcterms:created xsi:type="dcterms:W3CDTF">2019-01-06T20:42:00Z</dcterms:created>
  <dcterms:modified xsi:type="dcterms:W3CDTF">2019-01-06T21:44:00Z</dcterms:modified>
  <cp:category/>
</cp:coreProperties>
</file>