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079"/>
        <w:gridCol w:w="2537"/>
      </w:tblGrid>
      <w:tr w:rsidR="009F0C0C" w14:paraId="717A771E" w14:textId="77777777" w:rsidTr="00D12AAE">
        <w:trPr>
          <w:trHeight w:val="945"/>
        </w:trPr>
        <w:tc>
          <w:tcPr>
            <w:tcW w:w="4132" w:type="pct"/>
            <w:vAlign w:val="center"/>
          </w:tcPr>
          <w:p w14:paraId="7CB5A24C" w14:textId="77777777" w:rsidR="009F0C0C" w:rsidRPr="003706C6" w:rsidRDefault="00671DC4" w:rsidP="009F0C0C">
            <w:pPr>
              <w:pStyle w:val="Month"/>
              <w:jc w:val="right"/>
              <w:rPr>
                <w:color w:val="008000"/>
              </w:rPr>
            </w:pPr>
            <w:r>
              <w:rPr>
                <w:noProof/>
                <w:color w:val="008000"/>
              </w:rPr>
              <w:drawing>
                <wp:anchor distT="0" distB="0" distL="114300" distR="114300" simplePos="0" relativeHeight="251658240" behindDoc="0" locked="0" layoutInCell="1" allowOverlap="1" wp14:anchorId="1238FCB1" wp14:editId="2F42D5F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-1207770</wp:posOffset>
                  </wp:positionV>
                  <wp:extent cx="1287145" cy="855345"/>
                  <wp:effectExtent l="0" t="0" r="8255" b="8255"/>
                  <wp:wrapTight wrapText="bothSides">
                    <wp:wrapPolygon edited="0">
                      <wp:start x="0" y="0"/>
                      <wp:lineTo x="0" y="21167"/>
                      <wp:lineTo x="21312" y="21167"/>
                      <wp:lineTo x="2131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ditorium072 (1)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C0C" w:rsidRPr="003706C6">
              <w:rPr>
                <w:color w:val="008000"/>
              </w:rPr>
              <w:fldChar w:fldCharType="begin"/>
            </w:r>
            <w:r w:rsidR="009F0C0C" w:rsidRPr="003706C6">
              <w:rPr>
                <w:color w:val="008000"/>
              </w:rPr>
              <w:instrText xml:space="preserve"> DOCVARIABLE  MonthStart \@ MMMM \* MERGEFORMAT </w:instrText>
            </w:r>
            <w:r w:rsidR="009F0C0C" w:rsidRPr="003706C6">
              <w:rPr>
                <w:color w:val="008000"/>
              </w:rPr>
              <w:fldChar w:fldCharType="separate"/>
            </w:r>
            <w:r w:rsidR="00DC2432">
              <w:rPr>
                <w:color w:val="008000"/>
              </w:rPr>
              <w:t>March</w:t>
            </w:r>
            <w:r w:rsidR="009F0C0C" w:rsidRPr="003706C6">
              <w:rPr>
                <w:color w:val="008000"/>
              </w:rPr>
              <w:fldChar w:fldCharType="end"/>
            </w:r>
          </w:p>
        </w:tc>
        <w:tc>
          <w:tcPr>
            <w:tcW w:w="868" w:type="pct"/>
            <w:vAlign w:val="center"/>
          </w:tcPr>
          <w:p w14:paraId="5F203412" w14:textId="77777777" w:rsidR="009F0C0C" w:rsidRPr="003706C6" w:rsidRDefault="009F0C0C" w:rsidP="0006738C">
            <w:pPr>
              <w:pStyle w:val="Year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 MonthStart \@  yyyy   \* MERGEFORMAT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color w:val="008000"/>
              </w:rPr>
              <w:t>2019</w:t>
            </w:r>
            <w:r w:rsidRPr="003706C6">
              <w:rPr>
                <w:color w:val="008000"/>
              </w:rPr>
              <w:fldChar w:fldCharType="end"/>
            </w:r>
          </w:p>
        </w:tc>
      </w:tr>
    </w:tbl>
    <w:p w14:paraId="0238BF46" w14:textId="77777777" w:rsidR="009F0C0C" w:rsidRDefault="009F0C0C" w:rsidP="0006738C"/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3706C6" w14:paraId="6D76CAF9" w14:textId="77777777" w:rsidTr="00370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560EA031" w14:textId="77777777" w:rsidR="009A2D1D" w:rsidRDefault="009A2D1D" w:rsidP="00DB67F4">
            <w:pPr>
              <w:pStyle w:val="Days"/>
            </w:pPr>
            <w:r>
              <w:t>Sunday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0A2467C0" w14:textId="77777777" w:rsidR="009A2D1D" w:rsidRDefault="009A2D1D" w:rsidP="00DB67F4">
            <w:pPr>
              <w:pStyle w:val="Days"/>
            </w:pPr>
            <w:r>
              <w:t>Monday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31ACE31A" w14:textId="77777777" w:rsidR="009A2D1D" w:rsidRDefault="009A2D1D" w:rsidP="00DB67F4">
            <w:pPr>
              <w:pStyle w:val="Days"/>
            </w:pPr>
            <w:r>
              <w:t>Tuesday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509138AE" w14:textId="77777777" w:rsidR="009A2D1D" w:rsidRDefault="009A2D1D" w:rsidP="00DB67F4">
            <w:pPr>
              <w:pStyle w:val="Days"/>
            </w:pPr>
            <w:r>
              <w:t>Wednesday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6E385C0D" w14:textId="77777777" w:rsidR="009A2D1D" w:rsidRDefault="009A2D1D" w:rsidP="00DB67F4">
            <w:pPr>
              <w:pStyle w:val="Days"/>
            </w:pPr>
            <w:r>
              <w:t>Thursday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03304DB2" w14:textId="77777777" w:rsidR="009A2D1D" w:rsidRDefault="009A2D1D" w:rsidP="00DB67F4">
            <w:pPr>
              <w:pStyle w:val="Days"/>
            </w:pPr>
            <w:r>
              <w:t>Friday</w:t>
            </w:r>
          </w:p>
        </w:tc>
        <w:tc>
          <w:tcPr>
            <w:tcW w:w="714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solid" w:color="008000" w:fill="008000"/>
          </w:tcPr>
          <w:p w14:paraId="6F215996" w14:textId="77777777" w:rsidR="009A2D1D" w:rsidRDefault="009A2D1D" w:rsidP="00DB67F4">
            <w:pPr>
              <w:pStyle w:val="Days"/>
            </w:pPr>
            <w:r>
              <w:t>Saturday</w:t>
            </w:r>
          </w:p>
        </w:tc>
      </w:tr>
      <w:tr w:rsidR="009A2D1D" w:rsidRPr="003706C6" w14:paraId="09188A09" w14:textId="77777777" w:rsidTr="003706C6"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0155B091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"Sunday" 1 ""</w:instrTex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4F6352C3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"Monday"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=A2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=A2+1 </w:instrText>
            </w:r>
            <w:r w:rsidRPr="003706C6">
              <w:rPr>
                <w:color w:val="008000"/>
              </w:rPr>
              <w:fldChar w:fldCharType="separate"/>
            </w:r>
            <w:r w:rsidRPr="003706C6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306AE380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"Tuesday"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=B2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=B2+1 </w:instrText>
            </w:r>
            <w:r w:rsidRPr="003706C6">
              <w:rPr>
                <w:color w:val="008000"/>
              </w:rPr>
              <w:fldChar w:fldCharType="separate"/>
            </w:r>
            <w:r w:rsidRPr="003706C6">
              <w:rPr>
                <w:noProof/>
                <w:color w:val="008000"/>
              </w:rPr>
              <w:instrText>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0FA67095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"Wednesday"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=C2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=C2+1 </w:instrText>
            </w:r>
            <w:r w:rsidRPr="003706C6">
              <w:rPr>
                <w:color w:val="008000"/>
              </w:rPr>
              <w:fldChar w:fldCharType="separate"/>
            </w:r>
            <w:r w:rsidR="00A23707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7F39B7C0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= "Thursday"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=D2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instrText>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=D2+1 </w:instrText>
            </w:r>
            <w:r w:rsidRPr="003706C6">
              <w:rPr>
                <w:color w:val="008000"/>
              </w:rPr>
              <w:fldChar w:fldCharType="separate"/>
            </w:r>
            <w:r w:rsidR="00A23707">
              <w:rPr>
                <w:noProof/>
                <w:color w:val="008000"/>
              </w:rPr>
              <w:instrText>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644B46B8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"Friday"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=E2 </w:instrText>
            </w:r>
            <w:r w:rsidRPr="003706C6">
              <w:rPr>
                <w:color w:val="008000"/>
              </w:rPr>
              <w:fldChar w:fldCharType="separate"/>
            </w:r>
            <w:r w:rsidR="00A23707">
              <w:rPr>
                <w:noProof/>
                <w:color w:val="008000"/>
              </w:rPr>
              <w:instrText>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=E2+1 </w:instrText>
            </w:r>
            <w:r w:rsidRPr="003706C6">
              <w:rPr>
                <w:color w:val="008000"/>
              </w:rPr>
              <w:fldChar w:fldCharType="separate"/>
            </w:r>
            <w:r w:rsidR="00A23707">
              <w:rPr>
                <w:noProof/>
                <w:color w:val="008000"/>
              </w:rPr>
              <w:instrText>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 w:rsidR="00A23707">
              <w:rPr>
                <w:noProof/>
                <w:color w:val="008000"/>
              </w:rPr>
              <w:instrText>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 w:rsidR="00DC2432" w:rsidRPr="003706C6">
              <w:rPr>
                <w:noProof/>
                <w:color w:val="008000"/>
              </w:rPr>
              <w:t>1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8000"/>
              <w:bottom w:val="nil"/>
            </w:tcBorders>
          </w:tcPr>
          <w:p w14:paraId="36E4F85B" w14:textId="77777777" w:rsidR="009A2D1D" w:rsidRPr="003706C6" w:rsidRDefault="009A2D1D" w:rsidP="009A2D1D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MonthStart \@ dddd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color w:val="008000"/>
              </w:rPr>
              <w:instrText>Friday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"Saturday" 1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=F2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instrText>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&lt;&gt; 0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=F2+1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instrText>2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t>2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50116F" w:rsidRPr="003706C6" w14:paraId="357A5077" w14:textId="77777777" w:rsidTr="003706C6">
        <w:trPr>
          <w:trHeight w:val="603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D743FFB" w14:textId="77777777" w:rsidR="0050116F" w:rsidRPr="003706C6" w:rsidRDefault="0050116F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FC74950" w14:textId="77777777" w:rsidR="0050116F" w:rsidRPr="003706C6" w:rsidRDefault="0050116F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B5466B1" w14:textId="77777777" w:rsidR="0050116F" w:rsidRPr="003706C6" w:rsidRDefault="0050116F" w:rsidP="00A75A9F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FF46BF7" w14:textId="77777777" w:rsidR="0050116F" w:rsidRPr="003706C6" w:rsidRDefault="0050116F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EDED07F" w14:textId="77777777" w:rsidR="0050116F" w:rsidRPr="003706C6" w:rsidRDefault="0050116F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4F19C4F" w14:textId="77D4BB8C" w:rsidR="0050116F" w:rsidRPr="007529D8" w:rsidRDefault="007529D8" w:rsidP="00566EB4">
            <w:pPr>
              <w:rPr>
                <w:color w:val="008000"/>
                <w:sz w:val="16"/>
                <w:szCs w:val="16"/>
              </w:rPr>
            </w:pPr>
            <w:r w:rsidRPr="007529D8">
              <w:rPr>
                <w:color w:val="008000"/>
                <w:sz w:val="16"/>
                <w:szCs w:val="16"/>
              </w:rPr>
              <w:t>HONOR BAND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4066C6C" w14:textId="293B2AF2" w:rsidR="003C5A93" w:rsidRPr="007529D8" w:rsidRDefault="007529D8" w:rsidP="003C5A93">
            <w:pPr>
              <w:rPr>
                <w:color w:val="008000"/>
                <w:sz w:val="16"/>
                <w:szCs w:val="16"/>
              </w:rPr>
            </w:pPr>
            <w:r w:rsidRPr="007529D8">
              <w:rPr>
                <w:color w:val="008000"/>
                <w:sz w:val="16"/>
                <w:szCs w:val="16"/>
              </w:rPr>
              <w:t>HONOR BAND</w:t>
            </w:r>
          </w:p>
        </w:tc>
      </w:tr>
      <w:tr w:rsidR="0050116F" w:rsidRPr="003706C6" w14:paraId="53AF12CE" w14:textId="77777777" w:rsidTr="00D12AAE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06DA7FE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=G2+1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t>3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9D28F0A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=A4+1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t>4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DC675AF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=B4+1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t>5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19D8893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=C4+1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t>6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38D4C9C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=D4+1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t>7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EC0FB61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=E4+1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t>8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C7871B6" w14:textId="77777777" w:rsidR="0050116F" w:rsidRPr="003706C6" w:rsidRDefault="0050116F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=F4+1 </w:instrText>
            </w:r>
            <w:r w:rsidRPr="003706C6">
              <w:rPr>
                <w:color w:val="008000"/>
              </w:rPr>
              <w:fldChar w:fldCharType="separate"/>
            </w:r>
            <w:r w:rsidR="00DC2432">
              <w:rPr>
                <w:noProof/>
                <w:color w:val="008000"/>
              </w:rPr>
              <w:t>9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7529D8" w:rsidRPr="003706C6" w14:paraId="73C5AE72" w14:textId="77777777" w:rsidTr="003706C6">
        <w:trPr>
          <w:trHeight w:val="1197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E7151CF" w14:textId="77777777" w:rsidR="007529D8" w:rsidRPr="003706C6" w:rsidRDefault="007529D8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6C71FA2" w14:textId="2C7A520E" w:rsidR="007529D8" w:rsidRPr="00A67478" w:rsidRDefault="007529D8" w:rsidP="00485EB5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  <w:r w:rsidRPr="00A67478">
              <w:rPr>
                <w:color w:val="008000"/>
                <w:sz w:val="16"/>
                <w:szCs w:val="16"/>
              </w:rPr>
              <w:t>2:30-5:00   PT /ES (Choir Room)</w:t>
            </w:r>
          </w:p>
          <w:p w14:paraId="6827447A" w14:textId="4E9AFD29" w:rsidR="007529D8" w:rsidRPr="00A67478" w:rsidRDefault="007529D8" w:rsidP="00566EB4">
            <w:pPr>
              <w:rPr>
                <w:color w:val="008000"/>
                <w:sz w:val="16"/>
                <w:szCs w:val="16"/>
              </w:rPr>
            </w:pPr>
            <w:r w:rsidRPr="00A67478">
              <w:rPr>
                <w:noProof/>
                <w:color w:val="008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94F0ACB" wp14:editId="7DA09B4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45085</wp:posOffset>
                      </wp:positionV>
                      <wp:extent cx="5183988" cy="1"/>
                      <wp:effectExtent l="0" t="0" r="23495" b="2540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83988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11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3.55pt" to="407.1pt,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" strokecolor="#073779 [3204]" strokeweight="2.5pt"/>
                  </w:pict>
                </mc:Fallback>
              </mc:AlternateContent>
            </w:r>
          </w:p>
          <w:p w14:paraId="0205C785" w14:textId="2FA88EF5" w:rsidR="007529D8" w:rsidRPr="00A67478" w:rsidRDefault="007529D8" w:rsidP="007529D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5:30-8:30 Run Act 1</w:t>
            </w:r>
          </w:p>
          <w:p w14:paraId="5C5C5E65" w14:textId="5DEB4C32" w:rsidR="007529D8" w:rsidRPr="00A67478" w:rsidRDefault="007529D8" w:rsidP="00A67478">
            <w:pPr>
              <w:rPr>
                <w:color w:val="00800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FC41DEC" w14:textId="4F1F0E47" w:rsidR="007529D8" w:rsidRDefault="007529D8" w:rsidP="00A6747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8"/>
                <w:szCs w:val="18"/>
              </w:rPr>
              <w:t xml:space="preserve">  </w:t>
            </w:r>
            <w:r w:rsidRPr="00A67478">
              <w:rPr>
                <w:color w:val="008000"/>
                <w:sz w:val="16"/>
                <w:szCs w:val="16"/>
              </w:rPr>
              <w:t xml:space="preserve">2:30-5:00   PT /ES (Choir Room) </w:t>
            </w:r>
          </w:p>
          <w:p w14:paraId="75738970" w14:textId="77777777" w:rsidR="007529D8" w:rsidRPr="00A67478" w:rsidRDefault="007529D8" w:rsidP="00A67478">
            <w:pPr>
              <w:rPr>
                <w:color w:val="008000"/>
                <w:sz w:val="16"/>
                <w:szCs w:val="16"/>
              </w:rPr>
            </w:pPr>
          </w:p>
          <w:p w14:paraId="104F6E8B" w14:textId="22DA35FC" w:rsidR="007529D8" w:rsidRPr="00A67478" w:rsidRDefault="007529D8" w:rsidP="007529D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5:30 -8:30 Run Show</w:t>
            </w:r>
          </w:p>
          <w:p w14:paraId="0BA9497A" w14:textId="70812019" w:rsidR="007529D8" w:rsidRPr="00A67478" w:rsidRDefault="007529D8" w:rsidP="00566EB4">
            <w:pPr>
              <w:rPr>
                <w:color w:val="00800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A4E9B46" w14:textId="1C07D017" w:rsidR="007529D8" w:rsidRPr="00A67478" w:rsidRDefault="007529D8" w:rsidP="00485EB5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 </w:t>
            </w:r>
            <w:r w:rsidRPr="00A67478">
              <w:rPr>
                <w:color w:val="008000"/>
                <w:sz w:val="16"/>
                <w:szCs w:val="16"/>
              </w:rPr>
              <w:t>2:30-5:00   PT /ES (Choir Room)</w:t>
            </w:r>
          </w:p>
          <w:p w14:paraId="20F340FC" w14:textId="57948289" w:rsidR="007529D8" w:rsidRDefault="007529D8" w:rsidP="00A23707">
            <w:pPr>
              <w:rPr>
                <w:color w:val="008000"/>
                <w:sz w:val="16"/>
                <w:szCs w:val="16"/>
              </w:rPr>
            </w:pPr>
          </w:p>
          <w:p w14:paraId="61464E96" w14:textId="4428D56A" w:rsidR="00471E51" w:rsidRPr="00A67478" w:rsidRDefault="00471E51" w:rsidP="007529D8">
            <w:pPr>
              <w:rPr>
                <w:color w:val="008000"/>
                <w:sz w:val="16"/>
                <w:szCs w:val="16"/>
              </w:rPr>
            </w:pPr>
            <w:r w:rsidRPr="00A67478">
              <w:rPr>
                <w:color w:val="008000"/>
                <w:sz w:val="16"/>
                <w:szCs w:val="16"/>
              </w:rPr>
              <w:t xml:space="preserve">5:30-8:30 </w:t>
            </w:r>
            <w:r>
              <w:rPr>
                <w:color w:val="008000"/>
                <w:sz w:val="16"/>
                <w:szCs w:val="16"/>
              </w:rPr>
              <w:t>Run Show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4A7A8BE" w14:textId="3FD77730" w:rsidR="007529D8" w:rsidRPr="00A67478" w:rsidRDefault="007529D8" w:rsidP="00485EB5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  <w:r w:rsidRPr="00A67478">
              <w:rPr>
                <w:color w:val="008000"/>
                <w:sz w:val="16"/>
                <w:szCs w:val="16"/>
              </w:rPr>
              <w:t>2:30-5:00   PT /ES (Choir Room)</w:t>
            </w:r>
          </w:p>
          <w:p w14:paraId="15715C2B" w14:textId="77777777" w:rsidR="007529D8" w:rsidRDefault="007529D8" w:rsidP="00A23707">
            <w:pPr>
              <w:rPr>
                <w:color w:val="008000"/>
                <w:sz w:val="18"/>
                <w:szCs w:val="18"/>
              </w:rPr>
            </w:pPr>
          </w:p>
          <w:p w14:paraId="4AB82676" w14:textId="77777777" w:rsidR="00471E51" w:rsidRDefault="00471E51" w:rsidP="00471E51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BAND CLINIC ALL</w:t>
            </w:r>
          </w:p>
          <w:p w14:paraId="6141CA8C" w14:textId="0C85A5E6" w:rsidR="007529D8" w:rsidRPr="007F31C2" w:rsidRDefault="007529D8" w:rsidP="007529D8">
            <w:pPr>
              <w:rPr>
                <w:color w:val="008000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65A2359" w14:textId="2B1179C4" w:rsidR="007529D8" w:rsidRPr="003706C6" w:rsidRDefault="007529D8" w:rsidP="007529D8">
            <w:pPr>
              <w:rPr>
                <w:color w:val="008000"/>
              </w:rPr>
            </w:pPr>
            <w:r>
              <w:rPr>
                <w:color w:val="008000"/>
              </w:rPr>
              <w:t xml:space="preserve">  </w:t>
            </w:r>
          </w:p>
          <w:p w14:paraId="340458F1" w14:textId="2274EF43" w:rsidR="007529D8" w:rsidRPr="003706C6" w:rsidRDefault="007529D8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E47F0A9" w14:textId="77777777" w:rsidR="007529D8" w:rsidRPr="007529D8" w:rsidRDefault="007529D8" w:rsidP="00EA44DD">
            <w:pPr>
              <w:rPr>
                <w:color w:val="008000"/>
                <w:sz w:val="16"/>
                <w:szCs w:val="16"/>
              </w:rPr>
            </w:pPr>
            <w:r w:rsidRPr="007529D8">
              <w:rPr>
                <w:color w:val="008000"/>
                <w:sz w:val="16"/>
                <w:szCs w:val="16"/>
              </w:rPr>
              <w:t>CHOIR COMPETITION</w:t>
            </w:r>
          </w:p>
          <w:p w14:paraId="18E861A8" w14:textId="77777777" w:rsidR="007529D8" w:rsidRPr="007529D8" w:rsidRDefault="007529D8" w:rsidP="00EA44DD">
            <w:pPr>
              <w:rPr>
                <w:color w:val="008000"/>
                <w:sz w:val="16"/>
                <w:szCs w:val="16"/>
              </w:rPr>
            </w:pPr>
          </w:p>
          <w:p w14:paraId="25F730D7" w14:textId="77777777" w:rsidR="007529D8" w:rsidRPr="007529D8" w:rsidRDefault="007529D8" w:rsidP="00EA44DD">
            <w:pPr>
              <w:rPr>
                <w:color w:val="008000"/>
                <w:sz w:val="16"/>
                <w:szCs w:val="16"/>
              </w:rPr>
            </w:pPr>
            <w:r w:rsidRPr="007529D8">
              <w:rPr>
                <w:color w:val="008000"/>
                <w:sz w:val="16"/>
                <w:szCs w:val="16"/>
              </w:rPr>
              <w:t>8:30- Noon Orchestra Rehearsal</w:t>
            </w:r>
          </w:p>
          <w:p w14:paraId="17197489" w14:textId="77777777" w:rsidR="007529D8" w:rsidRPr="007529D8" w:rsidRDefault="007529D8" w:rsidP="00EA44DD">
            <w:pPr>
              <w:rPr>
                <w:color w:val="008000"/>
                <w:sz w:val="16"/>
                <w:szCs w:val="16"/>
              </w:rPr>
            </w:pPr>
          </w:p>
          <w:p w14:paraId="25D4E799" w14:textId="469869BC" w:rsidR="007529D8" w:rsidRPr="007529D8" w:rsidRDefault="007529D8" w:rsidP="003C5A93">
            <w:pPr>
              <w:rPr>
                <w:color w:val="008000"/>
                <w:sz w:val="16"/>
                <w:szCs w:val="16"/>
              </w:rPr>
            </w:pPr>
            <w:r w:rsidRPr="007529D8">
              <w:rPr>
                <w:color w:val="008000"/>
                <w:sz w:val="16"/>
                <w:szCs w:val="16"/>
              </w:rPr>
              <w:t>10-4 WORK DAY AUDITORIUM</w:t>
            </w:r>
          </w:p>
        </w:tc>
      </w:tr>
      <w:tr w:rsidR="007529D8" w:rsidRPr="003706C6" w14:paraId="10D0EDA6" w14:textId="77777777" w:rsidTr="00D12AAE">
        <w:tc>
          <w:tcPr>
            <w:tcW w:w="714" w:type="pct"/>
            <w:tcBorders>
              <w:bottom w:val="nil"/>
            </w:tcBorders>
          </w:tcPr>
          <w:p w14:paraId="01C251C4" w14:textId="6B0ACB25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=G4+1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10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6C7738B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11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CA85CD5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12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1FE5734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13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5646198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14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7010027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15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C6F9C6D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16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7529D8" w:rsidRPr="003706C6" w14:paraId="7AF8E42E" w14:textId="77777777" w:rsidTr="003706C6">
        <w:trPr>
          <w:trHeight w:val="1215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A39AA15" w14:textId="77777777" w:rsidR="007529D8" w:rsidRPr="003706C6" w:rsidRDefault="007529D8" w:rsidP="00566EB4">
            <w:pPr>
              <w:rPr>
                <w:color w:val="008000"/>
                <w:sz w:val="18"/>
                <w:szCs w:val="1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6AB7923" w14:textId="206231CB" w:rsidR="007529D8" w:rsidRPr="00A67478" w:rsidRDefault="007529D8" w:rsidP="00A6747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  <w:p w14:paraId="7B52DA4D" w14:textId="721CFD3A" w:rsidR="007529D8" w:rsidRPr="00A67478" w:rsidRDefault="007529D8" w:rsidP="00A67478">
            <w:pPr>
              <w:rPr>
                <w:color w:val="008000"/>
                <w:sz w:val="16"/>
                <w:szCs w:val="16"/>
              </w:rPr>
            </w:pPr>
          </w:p>
          <w:p w14:paraId="02ADC20E" w14:textId="77777777" w:rsidR="007529D8" w:rsidRDefault="007529D8" w:rsidP="00A67478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  <w:p w14:paraId="70FDF9D7" w14:textId="5EFA4390" w:rsidR="007529D8" w:rsidRPr="007529D8" w:rsidRDefault="007529D8" w:rsidP="007529D8">
            <w:pPr>
              <w:jc w:val="center"/>
              <w:rPr>
                <w:b/>
                <w:color w:val="008000"/>
                <w:sz w:val="18"/>
                <w:szCs w:val="18"/>
              </w:rPr>
            </w:pPr>
            <w:r w:rsidRPr="007529D8">
              <w:rPr>
                <w:b/>
                <w:color w:val="008000"/>
                <w:sz w:val="16"/>
                <w:szCs w:val="16"/>
              </w:rPr>
              <w:t>SNOW WEEK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C5B2FF0" w14:textId="77777777" w:rsidR="007529D8" w:rsidRDefault="007529D8" w:rsidP="003C5A93">
            <w:pPr>
              <w:rPr>
                <w:color w:val="008000"/>
                <w:sz w:val="16"/>
                <w:szCs w:val="16"/>
              </w:rPr>
            </w:pPr>
          </w:p>
          <w:p w14:paraId="414AC24F" w14:textId="77777777" w:rsidR="007529D8" w:rsidRDefault="007529D8" w:rsidP="003C5A93">
            <w:pPr>
              <w:rPr>
                <w:color w:val="008000"/>
                <w:sz w:val="16"/>
                <w:szCs w:val="16"/>
              </w:rPr>
            </w:pPr>
          </w:p>
          <w:p w14:paraId="6C0D2C69" w14:textId="77777777" w:rsidR="007529D8" w:rsidRDefault="007529D8" w:rsidP="003C5A93">
            <w:pPr>
              <w:rPr>
                <w:color w:val="008000"/>
                <w:sz w:val="16"/>
                <w:szCs w:val="16"/>
              </w:rPr>
            </w:pPr>
          </w:p>
          <w:p w14:paraId="2C508CB2" w14:textId="506D9E92" w:rsidR="007529D8" w:rsidRPr="003706C6" w:rsidRDefault="007529D8" w:rsidP="003C5A93">
            <w:pPr>
              <w:rPr>
                <w:color w:val="008000"/>
                <w:sz w:val="18"/>
                <w:szCs w:val="18"/>
              </w:rPr>
            </w:pPr>
            <w:r w:rsidRPr="007529D8">
              <w:rPr>
                <w:b/>
                <w:color w:val="008000"/>
                <w:sz w:val="16"/>
                <w:szCs w:val="16"/>
              </w:rPr>
              <w:t>SNOW WEEK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8692C92" w14:textId="77777777" w:rsidR="007529D8" w:rsidRDefault="007529D8" w:rsidP="003706C6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1:00 -4:00 PT/ES (Choir Room)</w:t>
            </w:r>
          </w:p>
          <w:p w14:paraId="15DF953D" w14:textId="77777777" w:rsidR="007529D8" w:rsidRDefault="007529D8" w:rsidP="003706C6">
            <w:pPr>
              <w:rPr>
                <w:color w:val="008000"/>
                <w:sz w:val="16"/>
                <w:szCs w:val="16"/>
              </w:rPr>
            </w:pPr>
          </w:p>
          <w:p w14:paraId="4AC8C094" w14:textId="3D6D017A" w:rsidR="007529D8" w:rsidRPr="003706C6" w:rsidRDefault="007529D8" w:rsidP="003706C6">
            <w:pPr>
              <w:rPr>
                <w:color w:val="008000"/>
                <w:sz w:val="18"/>
                <w:szCs w:val="18"/>
              </w:rPr>
            </w:pPr>
            <w:r w:rsidRPr="007529D8">
              <w:rPr>
                <w:b/>
                <w:color w:val="008000"/>
                <w:sz w:val="16"/>
                <w:szCs w:val="16"/>
              </w:rPr>
              <w:t>SNOW WEEK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9DE87A1" w14:textId="77777777" w:rsidR="007529D8" w:rsidRDefault="007529D8" w:rsidP="0050116F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>1:00 -4:00 PT/ES (Choir Room)</w:t>
            </w:r>
          </w:p>
          <w:p w14:paraId="0905EAF5" w14:textId="77777777" w:rsidR="007529D8" w:rsidRDefault="007529D8" w:rsidP="0050116F">
            <w:pPr>
              <w:rPr>
                <w:color w:val="008000"/>
                <w:sz w:val="16"/>
                <w:szCs w:val="16"/>
              </w:rPr>
            </w:pPr>
          </w:p>
          <w:p w14:paraId="08D47CA6" w14:textId="431366B6" w:rsidR="007529D8" w:rsidRPr="003706C6" w:rsidRDefault="007529D8" w:rsidP="0050116F">
            <w:pPr>
              <w:rPr>
                <w:b/>
                <w:color w:val="008000"/>
                <w:sz w:val="18"/>
                <w:szCs w:val="18"/>
              </w:rPr>
            </w:pPr>
            <w:r w:rsidRPr="007529D8">
              <w:rPr>
                <w:b/>
                <w:color w:val="008000"/>
                <w:sz w:val="16"/>
                <w:szCs w:val="16"/>
              </w:rPr>
              <w:t>SNOW WEEK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A582650" w14:textId="77777777" w:rsidR="007529D8" w:rsidRPr="007529D8" w:rsidRDefault="007529D8" w:rsidP="00566EB4">
            <w:pPr>
              <w:rPr>
                <w:color w:val="008000"/>
                <w:sz w:val="16"/>
                <w:szCs w:val="16"/>
              </w:rPr>
            </w:pPr>
            <w:r w:rsidRPr="007529D8">
              <w:rPr>
                <w:color w:val="008000"/>
                <w:sz w:val="16"/>
                <w:szCs w:val="16"/>
              </w:rPr>
              <w:t xml:space="preserve"> 5:00-8:00 Choir Rally</w:t>
            </w:r>
          </w:p>
          <w:p w14:paraId="02C2AEDF" w14:textId="77777777" w:rsidR="007529D8" w:rsidRPr="007529D8" w:rsidRDefault="007529D8" w:rsidP="00566EB4">
            <w:pPr>
              <w:rPr>
                <w:color w:val="008000"/>
                <w:sz w:val="16"/>
                <w:szCs w:val="16"/>
              </w:rPr>
            </w:pPr>
          </w:p>
          <w:p w14:paraId="0A5494B6" w14:textId="77777777" w:rsidR="007529D8" w:rsidRPr="007529D8" w:rsidRDefault="007529D8" w:rsidP="00566EB4">
            <w:pPr>
              <w:rPr>
                <w:color w:val="008000"/>
                <w:sz w:val="16"/>
                <w:szCs w:val="16"/>
              </w:rPr>
            </w:pPr>
          </w:p>
          <w:p w14:paraId="5ABEB4D5" w14:textId="01BB5265" w:rsidR="007529D8" w:rsidRPr="007529D8" w:rsidRDefault="007529D8" w:rsidP="00566EB4">
            <w:pPr>
              <w:rPr>
                <w:color w:val="008000"/>
                <w:sz w:val="16"/>
                <w:szCs w:val="16"/>
              </w:rPr>
            </w:pPr>
            <w:r w:rsidRPr="007529D8">
              <w:rPr>
                <w:b/>
                <w:color w:val="008000"/>
                <w:sz w:val="16"/>
                <w:szCs w:val="16"/>
              </w:rPr>
              <w:t>SNOW WEEK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4ADF4D7" w14:textId="77777777" w:rsidR="007529D8" w:rsidRDefault="007529D8" w:rsidP="003C5A93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>CHOIR COMPETITION</w:t>
            </w:r>
          </w:p>
          <w:p w14:paraId="7B7FD2C8" w14:textId="77777777" w:rsidR="007529D8" w:rsidRDefault="007529D8" w:rsidP="003C5A93">
            <w:pPr>
              <w:rPr>
                <w:color w:val="008000"/>
                <w:sz w:val="18"/>
                <w:szCs w:val="18"/>
              </w:rPr>
            </w:pPr>
          </w:p>
          <w:p w14:paraId="612C48FC" w14:textId="0096C6BC" w:rsidR="007529D8" w:rsidRPr="003706C6" w:rsidRDefault="007529D8" w:rsidP="00566EB4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>8:30- Noon Orchestra Rehearsal</w:t>
            </w:r>
          </w:p>
        </w:tc>
      </w:tr>
      <w:tr w:rsidR="007529D8" w:rsidRPr="003706C6" w14:paraId="5FB1FE9E" w14:textId="77777777" w:rsidTr="00D12AAE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956A37C" w14:textId="023A120D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=G6+1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17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BCA9FBE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18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75F11BE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19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5387812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20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2632067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21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FDF15C3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22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C52CDE8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23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7529D8" w:rsidRPr="003706C6" w14:paraId="7185A191" w14:textId="77777777" w:rsidTr="007529D8">
        <w:trPr>
          <w:trHeight w:val="1116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A81DC39" w14:textId="77777777" w:rsidR="007529D8" w:rsidRPr="003706C6" w:rsidRDefault="007529D8" w:rsidP="00566EB4">
            <w:pPr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2EA54F7" w14:textId="5EF80EAC" w:rsidR="007529D8" w:rsidRPr="005A028D" w:rsidRDefault="007529D8" w:rsidP="003C5A93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9AB8A2B" w14:textId="5BCEBF3C" w:rsidR="007529D8" w:rsidRPr="003706C6" w:rsidRDefault="007529D8" w:rsidP="003C5A93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34BC667" w14:textId="68E2560F" w:rsidR="007529D8" w:rsidRPr="005A028D" w:rsidRDefault="007529D8" w:rsidP="005A028D">
            <w:pPr>
              <w:rPr>
                <w:color w:val="008000"/>
                <w:sz w:val="16"/>
                <w:szCs w:val="16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22F58BE" w14:textId="4C2130AC" w:rsidR="007529D8" w:rsidRDefault="007529D8" w:rsidP="000E25CB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 xml:space="preserve"> </w:t>
            </w:r>
          </w:p>
          <w:p w14:paraId="5D071A42" w14:textId="51F585CA" w:rsidR="007529D8" w:rsidRPr="003706C6" w:rsidRDefault="007529D8" w:rsidP="0050116F">
            <w:pPr>
              <w:rPr>
                <w:color w:val="008000"/>
                <w:sz w:val="18"/>
                <w:szCs w:val="1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48742B2" w14:textId="4C207DA6" w:rsidR="007529D8" w:rsidRPr="003706C6" w:rsidRDefault="007529D8" w:rsidP="0050116F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DEE5229" w14:textId="77777777" w:rsidR="007529D8" w:rsidRDefault="007529D8" w:rsidP="00566EB4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>8:30- Noon Orchestra Rehearsal</w:t>
            </w:r>
          </w:p>
          <w:p w14:paraId="4068B499" w14:textId="77777777" w:rsidR="007529D8" w:rsidRDefault="007529D8" w:rsidP="00566EB4">
            <w:pPr>
              <w:rPr>
                <w:color w:val="008000"/>
                <w:sz w:val="18"/>
                <w:szCs w:val="18"/>
              </w:rPr>
            </w:pPr>
          </w:p>
          <w:p w14:paraId="04169603" w14:textId="553B4506" w:rsidR="007529D8" w:rsidRPr="003706C6" w:rsidRDefault="007529D8" w:rsidP="00566EB4">
            <w:pPr>
              <w:rPr>
                <w:color w:val="008000"/>
              </w:rPr>
            </w:pPr>
            <w:r>
              <w:rPr>
                <w:color w:val="008000"/>
                <w:sz w:val="18"/>
                <w:szCs w:val="18"/>
              </w:rPr>
              <w:t>10-4 WORK DAY AUDITORIUM Possible</w:t>
            </w:r>
          </w:p>
        </w:tc>
      </w:tr>
      <w:tr w:rsidR="007529D8" w:rsidRPr="003706C6" w14:paraId="030313E3" w14:textId="77777777" w:rsidTr="00D12AAE">
        <w:tc>
          <w:tcPr>
            <w:tcW w:w="714" w:type="pct"/>
            <w:tcBorders>
              <w:bottom w:val="nil"/>
            </w:tcBorders>
          </w:tcPr>
          <w:p w14:paraId="2E942586" w14:textId="3E777F64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=G8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=G8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23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=G8+1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24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4704440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24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=A10+1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25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1F6F210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25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=B10+1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26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26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26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9B12D19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26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26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=C10+1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27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D1BF763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27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=D10+1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28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4EE92F7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28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=E10+1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29</w:t>
            </w:r>
            <w:r w:rsidRPr="003706C6">
              <w:rPr>
                <w:color w:val="008000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F88ED44" w14:textId="77777777" w:rsidR="007529D8" w:rsidRPr="003706C6" w:rsidRDefault="007529D8" w:rsidP="006160CB">
            <w:pPr>
              <w:pStyle w:val="Dates"/>
              <w:rPr>
                <w:color w:val="008000"/>
              </w:rPr>
            </w:pP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=F10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= 0,""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IF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=F10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29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&lt;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DocVariable MonthEnd \@ d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color w:val="008000"/>
              </w:rPr>
              <w:instrText>31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 </w:instrText>
            </w:r>
            <w:r w:rsidRPr="003706C6">
              <w:rPr>
                <w:color w:val="008000"/>
              </w:rPr>
              <w:fldChar w:fldCharType="begin"/>
            </w:r>
            <w:r w:rsidRPr="003706C6">
              <w:rPr>
                <w:color w:val="008000"/>
              </w:rPr>
              <w:instrText xml:space="preserve"> =F10+1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instrText xml:space="preserve"> "" </w:instrText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instrText>30</w:instrText>
            </w:r>
            <w:r w:rsidRPr="003706C6">
              <w:rPr>
                <w:color w:val="008000"/>
              </w:rPr>
              <w:fldChar w:fldCharType="end"/>
            </w:r>
            <w:r w:rsidRPr="003706C6">
              <w:rPr>
                <w:color w:val="008000"/>
              </w:rPr>
              <w:fldChar w:fldCharType="separate"/>
            </w:r>
            <w:r>
              <w:rPr>
                <w:noProof/>
                <w:color w:val="008000"/>
              </w:rPr>
              <w:t>30</w:t>
            </w:r>
            <w:r w:rsidRPr="003706C6">
              <w:rPr>
                <w:color w:val="008000"/>
              </w:rPr>
              <w:fldChar w:fldCharType="end"/>
            </w:r>
          </w:p>
        </w:tc>
      </w:tr>
      <w:tr w:rsidR="007529D8" w:rsidRPr="003706C6" w14:paraId="1B6B5794" w14:textId="77777777" w:rsidTr="003706C6">
        <w:trPr>
          <w:trHeight w:val="113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81E9833" w14:textId="77777777" w:rsidR="007529D8" w:rsidRPr="003706C6" w:rsidRDefault="007529D8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AF8BAA4" w14:textId="101A2F5F" w:rsidR="007529D8" w:rsidRDefault="007529D8" w:rsidP="007529D8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5:30</w:t>
            </w:r>
            <w:r w:rsidRPr="00A67478">
              <w:rPr>
                <w:color w:val="008000"/>
                <w:sz w:val="16"/>
                <w:szCs w:val="16"/>
              </w:rPr>
              <w:t>-</w:t>
            </w:r>
            <w:r>
              <w:rPr>
                <w:color w:val="008000"/>
                <w:sz w:val="16"/>
                <w:szCs w:val="16"/>
              </w:rPr>
              <w:t>8:30 Run Show</w:t>
            </w:r>
          </w:p>
          <w:p w14:paraId="38C1A0DD" w14:textId="32A3A10B" w:rsidR="007529D8" w:rsidRPr="000E25CB" w:rsidRDefault="007529D8" w:rsidP="000E25CB">
            <w:pPr>
              <w:rPr>
                <w:color w:val="00800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BCB94ED" w14:textId="77777777" w:rsidR="007529D8" w:rsidRDefault="007529D8" w:rsidP="007529D8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5:30</w:t>
            </w:r>
            <w:r w:rsidRPr="00A67478">
              <w:rPr>
                <w:color w:val="008000"/>
                <w:sz w:val="16"/>
                <w:szCs w:val="16"/>
              </w:rPr>
              <w:t>-</w:t>
            </w:r>
            <w:r>
              <w:rPr>
                <w:color w:val="008000"/>
                <w:sz w:val="16"/>
                <w:szCs w:val="16"/>
              </w:rPr>
              <w:t>8:30 Run Show</w:t>
            </w:r>
          </w:p>
          <w:p w14:paraId="774521F0" w14:textId="1CFA0267" w:rsidR="007529D8" w:rsidRPr="000E25CB" w:rsidRDefault="007529D8" w:rsidP="000E25CB">
            <w:pPr>
              <w:rPr>
                <w:color w:val="00800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0FA1069" w14:textId="77777777" w:rsidR="007529D8" w:rsidRDefault="007529D8" w:rsidP="007529D8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5:30</w:t>
            </w:r>
            <w:r w:rsidRPr="00A67478">
              <w:rPr>
                <w:color w:val="008000"/>
                <w:sz w:val="16"/>
                <w:szCs w:val="16"/>
              </w:rPr>
              <w:t>-</w:t>
            </w:r>
            <w:r>
              <w:rPr>
                <w:color w:val="008000"/>
                <w:sz w:val="16"/>
                <w:szCs w:val="16"/>
              </w:rPr>
              <w:t>8:30 Run Show</w:t>
            </w:r>
          </w:p>
          <w:p w14:paraId="3233E45B" w14:textId="1C1D094A" w:rsidR="007529D8" w:rsidRPr="000E25CB" w:rsidRDefault="007529D8" w:rsidP="005A028D">
            <w:pPr>
              <w:rPr>
                <w:color w:val="00800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0FF5294" w14:textId="77777777" w:rsidR="007529D8" w:rsidRDefault="007529D8" w:rsidP="007529D8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6"/>
                <w:szCs w:val="16"/>
              </w:rPr>
              <w:t>5:30</w:t>
            </w:r>
            <w:r w:rsidRPr="00A67478">
              <w:rPr>
                <w:color w:val="008000"/>
                <w:sz w:val="16"/>
                <w:szCs w:val="16"/>
              </w:rPr>
              <w:t>-</w:t>
            </w:r>
            <w:r>
              <w:rPr>
                <w:color w:val="008000"/>
                <w:sz w:val="16"/>
                <w:szCs w:val="16"/>
              </w:rPr>
              <w:t>8:30 Run Show</w:t>
            </w:r>
          </w:p>
          <w:p w14:paraId="0BCC4DC1" w14:textId="34544C49" w:rsidR="007529D8" w:rsidRPr="000E25CB" w:rsidRDefault="007529D8" w:rsidP="0050116F">
            <w:pPr>
              <w:pStyle w:val="TableText"/>
              <w:rPr>
                <w:color w:val="008000"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7CF9EA9" w14:textId="0E6199CF" w:rsidR="007529D8" w:rsidRPr="003706C6" w:rsidRDefault="007529D8" w:rsidP="0050116F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DBB0CE3" w14:textId="77777777" w:rsidR="007529D8" w:rsidRDefault="007529D8" w:rsidP="00EA44DD">
            <w:pPr>
              <w:rPr>
                <w:color w:val="008000"/>
                <w:sz w:val="18"/>
                <w:szCs w:val="18"/>
              </w:rPr>
            </w:pPr>
            <w:r>
              <w:rPr>
                <w:color w:val="008000"/>
                <w:sz w:val="18"/>
                <w:szCs w:val="18"/>
              </w:rPr>
              <w:t>8:30- Noon Orchestra Rehearsal</w:t>
            </w:r>
          </w:p>
          <w:p w14:paraId="3BEA53A1" w14:textId="77777777" w:rsidR="007529D8" w:rsidRDefault="007529D8" w:rsidP="00EA44DD">
            <w:pPr>
              <w:rPr>
                <w:color w:val="008000"/>
                <w:sz w:val="18"/>
                <w:szCs w:val="18"/>
              </w:rPr>
            </w:pPr>
          </w:p>
          <w:p w14:paraId="3306800E" w14:textId="2797285F" w:rsidR="007529D8" w:rsidRPr="003706C6" w:rsidRDefault="007529D8" w:rsidP="0050116F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>10-4 WORK DAY AUDITORIUM Possible</w:t>
            </w:r>
          </w:p>
        </w:tc>
      </w:tr>
      <w:tr w:rsidR="007529D8" w:rsidRPr="003706C6" w14:paraId="05F29BAA" w14:textId="77777777" w:rsidTr="000E25CB">
        <w:trPr>
          <w:trHeight w:val="68"/>
        </w:trPr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1D1231D9" w14:textId="18D65563" w:rsidR="007529D8" w:rsidRPr="003706C6" w:rsidRDefault="007529D8" w:rsidP="0050116F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5E0F2587" w14:textId="593E074D" w:rsidR="007529D8" w:rsidRPr="003706C6" w:rsidRDefault="007529D8" w:rsidP="0050116F">
            <w:pPr>
              <w:pStyle w:val="TableText"/>
              <w:rPr>
                <w:color w:val="008000"/>
              </w:rPr>
            </w:pPr>
            <w:r>
              <w:rPr>
                <w:color w:val="008000"/>
              </w:rPr>
              <w:t xml:space="preserve"> </w:t>
            </w: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061F81C4" w14:textId="77777777" w:rsidR="007529D8" w:rsidRPr="003706C6" w:rsidRDefault="007529D8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01C1E7E4" w14:textId="77777777" w:rsidR="007529D8" w:rsidRPr="003706C6" w:rsidRDefault="007529D8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06E9C556" w14:textId="77777777" w:rsidR="007529D8" w:rsidRPr="003706C6" w:rsidRDefault="007529D8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51442DDD" w14:textId="77777777" w:rsidR="007529D8" w:rsidRPr="003706C6" w:rsidRDefault="007529D8" w:rsidP="00DB67F4">
            <w:pPr>
              <w:pStyle w:val="TableText"/>
              <w:rPr>
                <w:color w:val="008000"/>
              </w:rPr>
            </w:pPr>
          </w:p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14:paraId="3FA05BE8" w14:textId="77777777" w:rsidR="007529D8" w:rsidRPr="003706C6" w:rsidRDefault="007529D8" w:rsidP="00DB67F4">
            <w:pPr>
              <w:pStyle w:val="TableText"/>
              <w:rPr>
                <w:color w:val="008000"/>
              </w:rPr>
            </w:pPr>
          </w:p>
        </w:tc>
      </w:tr>
    </w:tbl>
    <w:p w14:paraId="474A8E11" w14:textId="77777777" w:rsidR="009F0C0C" w:rsidRPr="00B209EC" w:rsidRDefault="009F0C0C" w:rsidP="003706C6"/>
    <w:sectPr w:rsidR="009F0C0C" w:rsidRPr="00B209EC" w:rsidSect="00D12AAE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attachedTemplate r:id="rId1"/>
  <w:defaultTabStop w:val="72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onthEnd" w:val="3/31/2019"/>
    <w:docVar w:name="MonthStart" w:val="3/1/2019"/>
  </w:docVars>
  <w:rsids>
    <w:rsidRoot w:val="003706C6"/>
    <w:rsid w:val="000204FE"/>
    <w:rsid w:val="0006738C"/>
    <w:rsid w:val="000773D4"/>
    <w:rsid w:val="000C4137"/>
    <w:rsid w:val="000E25CB"/>
    <w:rsid w:val="00121459"/>
    <w:rsid w:val="001215A1"/>
    <w:rsid w:val="0017296A"/>
    <w:rsid w:val="00174989"/>
    <w:rsid w:val="00200FF8"/>
    <w:rsid w:val="002011B4"/>
    <w:rsid w:val="002068BF"/>
    <w:rsid w:val="0023365C"/>
    <w:rsid w:val="00236D98"/>
    <w:rsid w:val="002B586B"/>
    <w:rsid w:val="002C291B"/>
    <w:rsid w:val="002D5455"/>
    <w:rsid w:val="002D769E"/>
    <w:rsid w:val="0032561D"/>
    <w:rsid w:val="003256A3"/>
    <w:rsid w:val="00346345"/>
    <w:rsid w:val="003706C6"/>
    <w:rsid w:val="003A4D15"/>
    <w:rsid w:val="003B2CA6"/>
    <w:rsid w:val="003C5A93"/>
    <w:rsid w:val="00416233"/>
    <w:rsid w:val="0043218C"/>
    <w:rsid w:val="00435C4D"/>
    <w:rsid w:val="004372A4"/>
    <w:rsid w:val="00447332"/>
    <w:rsid w:val="00463F93"/>
    <w:rsid w:val="00471E51"/>
    <w:rsid w:val="00485EB5"/>
    <w:rsid w:val="004D44A3"/>
    <w:rsid w:val="0050116F"/>
    <w:rsid w:val="00557BCC"/>
    <w:rsid w:val="00566EB4"/>
    <w:rsid w:val="00572A35"/>
    <w:rsid w:val="0058388E"/>
    <w:rsid w:val="005A028D"/>
    <w:rsid w:val="006160CB"/>
    <w:rsid w:val="006163BF"/>
    <w:rsid w:val="00671DC4"/>
    <w:rsid w:val="0068400C"/>
    <w:rsid w:val="006A0930"/>
    <w:rsid w:val="006A7184"/>
    <w:rsid w:val="006B25D0"/>
    <w:rsid w:val="006C6EEA"/>
    <w:rsid w:val="00706288"/>
    <w:rsid w:val="0072119A"/>
    <w:rsid w:val="007516EB"/>
    <w:rsid w:val="007529D8"/>
    <w:rsid w:val="00773432"/>
    <w:rsid w:val="007A7447"/>
    <w:rsid w:val="007F31C2"/>
    <w:rsid w:val="00805C8A"/>
    <w:rsid w:val="00815349"/>
    <w:rsid w:val="008249A2"/>
    <w:rsid w:val="008513A3"/>
    <w:rsid w:val="00862A43"/>
    <w:rsid w:val="008B2E30"/>
    <w:rsid w:val="008C4EB9"/>
    <w:rsid w:val="00912793"/>
    <w:rsid w:val="00933303"/>
    <w:rsid w:val="0093570E"/>
    <w:rsid w:val="00965B80"/>
    <w:rsid w:val="0099485B"/>
    <w:rsid w:val="00995652"/>
    <w:rsid w:val="009A2D1D"/>
    <w:rsid w:val="009A55E0"/>
    <w:rsid w:val="009B1C28"/>
    <w:rsid w:val="009E19B4"/>
    <w:rsid w:val="009F0C0C"/>
    <w:rsid w:val="009F3A90"/>
    <w:rsid w:val="009F7A3F"/>
    <w:rsid w:val="00A05205"/>
    <w:rsid w:val="00A23707"/>
    <w:rsid w:val="00A5047E"/>
    <w:rsid w:val="00A642BE"/>
    <w:rsid w:val="00A67478"/>
    <w:rsid w:val="00A75A9F"/>
    <w:rsid w:val="00A85B2B"/>
    <w:rsid w:val="00A97043"/>
    <w:rsid w:val="00AA2121"/>
    <w:rsid w:val="00AA53B9"/>
    <w:rsid w:val="00AF0C4A"/>
    <w:rsid w:val="00B209EC"/>
    <w:rsid w:val="00B375D1"/>
    <w:rsid w:val="00B40061"/>
    <w:rsid w:val="00B60C55"/>
    <w:rsid w:val="00B70562"/>
    <w:rsid w:val="00B7165C"/>
    <w:rsid w:val="00B855BB"/>
    <w:rsid w:val="00BB37A6"/>
    <w:rsid w:val="00BC037F"/>
    <w:rsid w:val="00BC2CE7"/>
    <w:rsid w:val="00BD7CCA"/>
    <w:rsid w:val="00C03D0D"/>
    <w:rsid w:val="00C266D2"/>
    <w:rsid w:val="00C37CBA"/>
    <w:rsid w:val="00C763AE"/>
    <w:rsid w:val="00C769C3"/>
    <w:rsid w:val="00CA6150"/>
    <w:rsid w:val="00D12AAE"/>
    <w:rsid w:val="00D33BC5"/>
    <w:rsid w:val="00D71DC8"/>
    <w:rsid w:val="00D74A6C"/>
    <w:rsid w:val="00DA67B0"/>
    <w:rsid w:val="00DB67F4"/>
    <w:rsid w:val="00DC2432"/>
    <w:rsid w:val="00DE43E6"/>
    <w:rsid w:val="00E15BE2"/>
    <w:rsid w:val="00E20333"/>
    <w:rsid w:val="00E377EF"/>
    <w:rsid w:val="00E4512C"/>
    <w:rsid w:val="00E5740C"/>
    <w:rsid w:val="00ED63FD"/>
    <w:rsid w:val="00F06DF9"/>
    <w:rsid w:val="00F076AA"/>
    <w:rsid w:val="00F11980"/>
    <w:rsid w:val="00F47003"/>
    <w:rsid w:val="00F64855"/>
    <w:rsid w:val="00F801B5"/>
    <w:rsid w:val="00FB47A6"/>
    <w:rsid w:val="00FE3206"/>
    <w:rsid w:val="00FF1DFF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281981"/>
  <w15:docId w15:val="{851CD8D8-0A6A-6347-97DD-9617D73B5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Horizontal%20Calendar%20-%20Sunday%20Start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3B98E-0532-2A49-AF2D-CACBAC0F3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Macintosh%20HD:Applications:Microsoft%20Office%202011:Office:Media:Templates:Print%20Layout%20View:Calendars:Horizontal%20Calendar%20-%20Sunday%20Start.dotm</Template>
  <TotalTime>6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BROWN</dc:creator>
  <cp:keywords/>
  <dc:description/>
  <cp:lastModifiedBy>Jacque Brown</cp:lastModifiedBy>
  <cp:revision>4</cp:revision>
  <cp:lastPrinted>2010-05-04T19:24:00Z</cp:lastPrinted>
  <dcterms:created xsi:type="dcterms:W3CDTF">2019-01-06T21:58:00Z</dcterms:created>
  <dcterms:modified xsi:type="dcterms:W3CDTF">2019-01-19T16:02:00Z</dcterms:modified>
  <cp:category/>
</cp:coreProperties>
</file>